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72506" w14:textId="77777777" w:rsidR="009E60DB" w:rsidRPr="00735B47" w:rsidRDefault="00407E5D" w:rsidP="00235832">
      <w:pPr>
        <w:pStyle w:val="Titre"/>
        <w:rPr>
          <w:rFonts w:ascii="Montserrat" w:hAnsi="Montserrat"/>
          <w:color w:val="808080"/>
          <w:sz w:val="28"/>
          <w:szCs w:val="28"/>
        </w:rPr>
      </w:pPr>
      <w:r w:rsidRPr="00407E5D">
        <w:rPr>
          <w:rFonts w:ascii="Montserrat" w:hAnsi="Montserrat" w:cs="Verdana"/>
          <w:b w:val="0"/>
          <w:bCs w:val="0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1" locked="0" layoutInCell="1" allowOverlap="1" wp14:anchorId="2E7725BE" wp14:editId="2E7725BF">
            <wp:simplePos x="0" y="0"/>
            <wp:positionH relativeFrom="margin">
              <wp:posOffset>-150495</wp:posOffset>
            </wp:positionH>
            <wp:positionV relativeFrom="paragraph">
              <wp:posOffset>-1031779</wp:posOffset>
            </wp:positionV>
            <wp:extent cx="980790" cy="658269"/>
            <wp:effectExtent l="0" t="0" r="0" b="8890"/>
            <wp:wrapNone/>
            <wp:docPr id="4" name="Image 4" descr="C:\Users\pbaj285\OneDrive - laposte\Bureau\CP 2021\2023\Logo Taille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j285\OneDrive - laposte\Bureau\CP 2021\2023\Logo Taille m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90" cy="6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32" w:rsidRPr="00403B98">
        <w:rPr>
          <w:rFonts w:ascii="Montserrat" w:hAnsi="Montserrat"/>
          <w:szCs w:val="20"/>
        </w:rPr>
        <w:t xml:space="preserve">     </w:t>
      </w:r>
      <w:r w:rsidR="009E60DB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 xml:space="preserve">           </w:t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235832" w:rsidRPr="00403B98">
        <w:rPr>
          <w:rFonts w:ascii="Montserrat" w:hAnsi="Montserrat"/>
          <w:sz w:val="18"/>
          <w:szCs w:val="16"/>
        </w:rPr>
        <w:tab/>
      </w:r>
      <w:r w:rsidR="00610AEE"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="00235832" w:rsidRPr="00403B98">
        <w:rPr>
          <w:rFonts w:ascii="Montserrat" w:hAnsi="Montserrat"/>
          <w:color w:val="FF0000"/>
          <w:sz w:val="18"/>
          <w:szCs w:val="16"/>
        </w:rPr>
        <w:t xml:space="preserve"> </w:t>
      </w:r>
      <w:r w:rsidR="009E60DB" w:rsidRPr="00403B98">
        <w:rPr>
          <w:rFonts w:ascii="Montserrat" w:hAnsi="Montserrat"/>
          <w:color w:val="FF0000"/>
          <w:sz w:val="22"/>
          <w:szCs w:val="22"/>
        </w:rPr>
        <w:t xml:space="preserve"> </w:t>
      </w:r>
      <w:r w:rsidR="00961BAF">
        <w:rPr>
          <w:rFonts w:ascii="Montserrat" w:hAnsi="Montserrat"/>
          <w:color w:val="FF0000"/>
          <w:sz w:val="22"/>
          <w:szCs w:val="22"/>
        </w:rPr>
        <w:t xml:space="preserve">     </w:t>
      </w:r>
      <w:r w:rsidR="00E217E5" w:rsidRPr="00735B47">
        <w:rPr>
          <w:rFonts w:ascii="Montserrat" w:hAnsi="Montserrat"/>
          <w:color w:val="808080"/>
          <w:sz w:val="28"/>
          <w:szCs w:val="28"/>
        </w:rPr>
        <w:t>Communiqué de p</w:t>
      </w:r>
      <w:r w:rsidR="009E60DB" w:rsidRPr="00735B47">
        <w:rPr>
          <w:rFonts w:ascii="Montserrat" w:hAnsi="Montserrat"/>
          <w:color w:val="808080"/>
          <w:sz w:val="28"/>
          <w:szCs w:val="28"/>
        </w:rPr>
        <w:t>resse</w:t>
      </w:r>
    </w:p>
    <w:p w14:paraId="2E772507" w14:textId="136FDA50" w:rsidR="009E60DB" w:rsidRPr="00AB7EDF" w:rsidRDefault="009E60DB" w:rsidP="00AB7EDF">
      <w:pPr>
        <w:tabs>
          <w:tab w:val="left" w:pos="3285"/>
          <w:tab w:val="left" w:pos="5760"/>
        </w:tabs>
        <w:rPr>
          <w:rFonts w:ascii="Montserrat" w:hAnsi="Montserrat"/>
          <w:b/>
          <w:i/>
          <w:iCs/>
          <w:color w:val="808080"/>
          <w:sz w:val="22"/>
          <w:szCs w:val="22"/>
        </w:rPr>
      </w:pPr>
      <w:r w:rsidRPr="00735B47">
        <w:rPr>
          <w:rFonts w:ascii="Montserrat" w:hAnsi="Montserrat"/>
          <w:color w:val="808080"/>
          <w:sz w:val="22"/>
          <w:szCs w:val="22"/>
        </w:rPr>
        <w:tab/>
      </w:r>
      <w:r w:rsidR="005321A1" w:rsidRPr="00735B47">
        <w:rPr>
          <w:rFonts w:ascii="Montserrat" w:hAnsi="Montserrat"/>
          <w:color w:val="808080"/>
          <w:sz w:val="22"/>
          <w:szCs w:val="22"/>
        </w:rPr>
        <w:tab/>
      </w:r>
      <w:r w:rsidR="00235832" w:rsidRPr="00735B47">
        <w:rPr>
          <w:rFonts w:ascii="Montserrat" w:hAnsi="Montserrat"/>
          <w:color w:val="808080"/>
          <w:sz w:val="22"/>
          <w:szCs w:val="22"/>
        </w:rPr>
        <w:tab/>
        <w:t xml:space="preserve">  </w:t>
      </w:r>
      <w:r w:rsidR="007357D2" w:rsidRPr="00735B47">
        <w:rPr>
          <w:rFonts w:ascii="Montserrat" w:hAnsi="Montserrat"/>
          <w:color w:val="808080"/>
          <w:sz w:val="22"/>
          <w:szCs w:val="22"/>
        </w:rPr>
        <w:t xml:space="preserve">    </w:t>
      </w:r>
      <w:r w:rsidR="005319EC">
        <w:rPr>
          <w:rFonts w:ascii="Montserrat" w:hAnsi="Montserrat"/>
          <w:color w:val="808080"/>
          <w:sz w:val="22"/>
          <w:szCs w:val="22"/>
        </w:rPr>
        <w:t xml:space="preserve"> </w:t>
      </w:r>
      <w:r w:rsidR="00961BAF" w:rsidRPr="00735B47">
        <w:rPr>
          <w:rFonts w:ascii="Montserrat" w:hAnsi="Montserrat"/>
          <w:color w:val="808080"/>
          <w:sz w:val="22"/>
          <w:szCs w:val="22"/>
        </w:rPr>
        <w:t xml:space="preserve">  </w:t>
      </w:r>
      <w:r w:rsidR="00BE3BD2">
        <w:rPr>
          <w:rFonts w:ascii="Montserrat" w:hAnsi="Montserrat"/>
          <w:color w:val="808080"/>
          <w:sz w:val="22"/>
          <w:szCs w:val="22"/>
        </w:rPr>
        <w:t xml:space="preserve">  </w:t>
      </w:r>
      <w:r w:rsidR="006C0E02">
        <w:rPr>
          <w:rFonts w:ascii="Montserrat" w:hAnsi="Montserrat"/>
          <w:color w:val="808080"/>
          <w:sz w:val="22"/>
          <w:szCs w:val="22"/>
        </w:rPr>
        <w:t xml:space="preserve">      </w:t>
      </w:r>
      <w:r w:rsidR="006C0E02">
        <w:rPr>
          <w:rFonts w:ascii="Montserrat" w:hAnsi="Montserrat"/>
          <w:b/>
          <w:bCs/>
          <w:color w:val="808080"/>
          <w:sz w:val="22"/>
          <w:szCs w:val="22"/>
        </w:rPr>
        <w:t>Octobre</w:t>
      </w:r>
      <w:r w:rsidR="00955E51">
        <w:rPr>
          <w:rFonts w:ascii="Montserrat" w:hAnsi="Montserrat"/>
          <w:b/>
          <w:color w:val="808080"/>
          <w:sz w:val="22"/>
          <w:szCs w:val="22"/>
        </w:rPr>
        <w:t xml:space="preserve"> </w:t>
      </w:r>
      <w:r w:rsidR="00235832" w:rsidRPr="00735B47">
        <w:rPr>
          <w:rFonts w:ascii="Montserrat" w:hAnsi="Montserrat"/>
          <w:b/>
          <w:color w:val="808080"/>
          <w:sz w:val="22"/>
          <w:szCs w:val="22"/>
        </w:rPr>
        <w:t>20</w:t>
      </w:r>
      <w:r w:rsidR="004D2266">
        <w:rPr>
          <w:rFonts w:ascii="Montserrat" w:hAnsi="Montserrat"/>
          <w:b/>
          <w:color w:val="808080"/>
          <w:sz w:val="22"/>
          <w:szCs w:val="22"/>
        </w:rPr>
        <w:t>2</w:t>
      </w:r>
      <w:r w:rsidR="00C65ADE">
        <w:rPr>
          <w:rFonts w:ascii="Montserrat" w:hAnsi="Montserrat"/>
          <w:b/>
          <w:color w:val="808080"/>
          <w:sz w:val="22"/>
          <w:szCs w:val="22"/>
        </w:rPr>
        <w:t>4</w:t>
      </w:r>
    </w:p>
    <w:p w14:paraId="2E772508" w14:textId="77777777" w:rsidR="0016104A" w:rsidRPr="00735B47" w:rsidRDefault="00307FEC" w:rsidP="00D61619">
      <w:pPr>
        <w:rPr>
          <w:rFonts w:ascii="Montserrat" w:hAnsi="Montserrat" w:cs="Verdana"/>
          <w:bCs/>
          <w:color w:val="0033CC"/>
          <w:sz w:val="32"/>
          <w:szCs w:val="32"/>
        </w:rPr>
      </w:pPr>
      <w:r w:rsidRPr="00735B47">
        <w:rPr>
          <w:rFonts w:ascii="Montserrat" w:hAnsi="Montserrat" w:cs="Verdana"/>
          <w:b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7725C0" wp14:editId="2E7725C1">
                <wp:simplePos x="0" y="0"/>
                <wp:positionH relativeFrom="column">
                  <wp:posOffset>-16510</wp:posOffset>
                </wp:positionH>
                <wp:positionV relativeFrom="paragraph">
                  <wp:posOffset>161290</wp:posOffset>
                </wp:positionV>
                <wp:extent cx="5695950" cy="0"/>
                <wp:effectExtent l="10795" t="16510" r="17780" b="12065"/>
                <wp:wrapNone/>
                <wp:docPr id="1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39FC" id="Line 93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12.7pt" to="447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" strokecolor="gray" strokeweight="1.5pt"/>
            </w:pict>
          </mc:Fallback>
        </mc:AlternateContent>
      </w:r>
    </w:p>
    <w:p w14:paraId="101853FF" w14:textId="77777777" w:rsidR="009110D5" w:rsidRPr="009110D5" w:rsidRDefault="009110D5" w:rsidP="009110D5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808080"/>
          <w:sz w:val="32"/>
          <w:szCs w:val="32"/>
        </w:rPr>
      </w:pPr>
      <w:r w:rsidRPr="009110D5">
        <w:rPr>
          <w:rFonts w:ascii="Montserrat" w:hAnsi="Montserrat" w:cs="Verdana"/>
          <w:b/>
          <w:bCs/>
          <w:color w:val="808080"/>
          <w:sz w:val="32"/>
          <w:szCs w:val="32"/>
        </w:rPr>
        <w:t xml:space="preserve">FRANCE-CHINE – 60 ans de relations diplomatiques </w:t>
      </w:r>
    </w:p>
    <w:p w14:paraId="0ED4EC6B" w14:textId="2B4F49C0" w:rsidR="009110D5" w:rsidRPr="009110D5" w:rsidRDefault="009110D5" w:rsidP="009110D5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808080"/>
          <w:sz w:val="32"/>
          <w:szCs w:val="32"/>
        </w:rPr>
      </w:pPr>
      <w:r w:rsidRPr="009110D5">
        <w:rPr>
          <w:rFonts w:ascii="Montserrat" w:hAnsi="Montserrat" w:cs="Verdana"/>
          <w:b/>
          <w:bCs/>
          <w:color w:val="808080"/>
          <w:sz w:val="32"/>
          <w:szCs w:val="32"/>
        </w:rPr>
        <w:t>Le Mont-Saint-Michel</w:t>
      </w:r>
      <w:r>
        <w:rPr>
          <w:rFonts w:ascii="Montserrat" w:hAnsi="Montserrat" w:cs="Verdana"/>
          <w:b/>
          <w:bCs/>
          <w:color w:val="808080"/>
          <w:sz w:val="32"/>
          <w:szCs w:val="32"/>
        </w:rPr>
        <w:t xml:space="preserve"> - </w:t>
      </w:r>
      <w:r w:rsidRPr="009110D5">
        <w:rPr>
          <w:rFonts w:ascii="Montserrat" w:hAnsi="Montserrat" w:cs="Verdana"/>
          <w:b/>
          <w:bCs/>
          <w:color w:val="808080"/>
          <w:sz w:val="32"/>
          <w:szCs w:val="32"/>
        </w:rPr>
        <w:t xml:space="preserve">Le Mont </w:t>
      </w:r>
      <w:proofErr w:type="spellStart"/>
      <w:r w:rsidRPr="009110D5">
        <w:rPr>
          <w:rFonts w:ascii="Montserrat" w:hAnsi="Montserrat" w:cs="Verdana"/>
          <w:b/>
          <w:bCs/>
          <w:color w:val="808080"/>
          <w:sz w:val="32"/>
          <w:szCs w:val="32"/>
        </w:rPr>
        <w:t>Taishan</w:t>
      </w:r>
      <w:proofErr w:type="spellEnd"/>
    </w:p>
    <w:p w14:paraId="3BB25B33" w14:textId="77777777" w:rsidR="003F0542" w:rsidRDefault="003F0542" w:rsidP="003F0542">
      <w:pPr>
        <w:tabs>
          <w:tab w:val="left" w:pos="1980"/>
        </w:tabs>
        <w:jc w:val="both"/>
        <w:rPr>
          <w:rFonts w:ascii="Montserrat" w:hAnsi="Montserrat" w:cs="Verdana"/>
          <w:b/>
          <w:bCs/>
          <w:color w:val="808080"/>
          <w:sz w:val="36"/>
          <w:szCs w:val="38"/>
        </w:rPr>
      </w:pPr>
    </w:p>
    <w:p w14:paraId="2E77250C" w14:textId="3226DA8F" w:rsidR="002B46C3" w:rsidRPr="00643A6B" w:rsidRDefault="00870BF3" w:rsidP="00784D6B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F54D9A9" wp14:editId="1FBFB528">
            <wp:simplePos x="0" y="0"/>
            <wp:positionH relativeFrom="margin">
              <wp:posOffset>-347980</wp:posOffset>
            </wp:positionH>
            <wp:positionV relativeFrom="paragraph">
              <wp:posOffset>549910</wp:posOffset>
            </wp:positionV>
            <wp:extent cx="3350986" cy="2678430"/>
            <wp:effectExtent l="0" t="0" r="1905" b="7620"/>
            <wp:wrapNone/>
            <wp:docPr id="1727840146" name="Image 2" descr="Une image contenant texte, ciel, nuag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40146" name="Image 2" descr="Une image contenant texte, ciel, nuage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86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42" w:rsidRPr="00643A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Le </w:t>
      </w:r>
      <w:r w:rsidR="00AC6F85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21</w:t>
      </w:r>
      <w:r w:rsid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octobre</w:t>
      </w:r>
      <w:r w:rsidR="003F0542" w:rsidRPr="00643A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2024,</w:t>
      </w:r>
      <w:r w:rsid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</w:t>
      </w:r>
      <w:r w:rsidR="00784D6B" w:rsidRP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La France et la Chine émettent </w:t>
      </w:r>
      <w:r w:rsidR="00403972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quatre</w:t>
      </w:r>
      <w:r w:rsidR="00784D6B" w:rsidRP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timbre</w:t>
      </w:r>
      <w:r w:rsidR="00E515CF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s</w:t>
      </w:r>
      <w:r w:rsidR="00784D6B" w:rsidRP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commun</w:t>
      </w:r>
      <w:r w:rsidR="00E515CF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s</w:t>
      </w:r>
      <w:r w:rsidR="00784D6B" w:rsidRP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pour célébrer le </w:t>
      </w:r>
      <w:r w:rsidR="009B7A24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60</w:t>
      </w:r>
      <w:r w:rsidR="009B7A24" w:rsidRPr="009B7A24">
        <w:rPr>
          <w:rFonts w:ascii="Montserrat" w:eastAsia="Times New Roman" w:hAnsi="Montserrat" w:cs="Verdana"/>
          <w:b/>
          <w:bCs/>
          <w:sz w:val="28"/>
          <w:szCs w:val="28"/>
          <w:vertAlign w:val="superscript"/>
          <w:lang w:eastAsia="fr-FR"/>
        </w:rPr>
        <w:t>e</w:t>
      </w:r>
      <w:r w:rsidR="009B7A24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 xml:space="preserve"> </w:t>
      </w:r>
      <w:r w:rsidR="00784D6B" w:rsidRPr="00784D6B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anniversaire de l’établissement de leurs relations diplomatiques</w:t>
      </w:r>
      <w:r w:rsidR="00D7732A"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  <w:t>.</w:t>
      </w:r>
    </w:p>
    <w:p w14:paraId="2E77250D" w14:textId="0AC0CA92" w:rsidR="002B46C3" w:rsidRPr="00643A6B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0E" w14:textId="0BD0E38D" w:rsidR="002B46C3" w:rsidRPr="00643A6B" w:rsidRDefault="008F7CA2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04E74A7B" wp14:editId="239FE1F2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749550" cy="2017422"/>
            <wp:effectExtent l="0" t="0" r="0" b="1905"/>
            <wp:wrapNone/>
            <wp:docPr id="639731757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1757" name="Image 1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0F" w14:textId="4BEDE41B" w:rsidR="002B46C3" w:rsidRPr="00643A6B" w:rsidRDefault="00877AA6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 w:rsidRPr="00643A6B">
        <w:t xml:space="preserve"> </w:t>
      </w:r>
    </w:p>
    <w:p w14:paraId="2E772510" w14:textId="7990D6DB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1" w14:textId="448F8C9D" w:rsidR="002B46C3" w:rsidRDefault="008572EE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CF59F14" wp14:editId="5AC5A3C8">
            <wp:simplePos x="0" y="0"/>
            <wp:positionH relativeFrom="column">
              <wp:posOffset>2446020</wp:posOffset>
            </wp:positionH>
            <wp:positionV relativeFrom="paragraph">
              <wp:posOffset>3810</wp:posOffset>
            </wp:positionV>
            <wp:extent cx="806450" cy="806450"/>
            <wp:effectExtent l="0" t="0" r="0" b="0"/>
            <wp:wrapNone/>
            <wp:docPr id="1315489857" name="Image 4" descr="Une image contenant cercle,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89857" name="Image 4" descr="Une image contenant cercle, texte, Polic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12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3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4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5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6" w14:textId="77777777" w:rsidR="002B46C3" w:rsidRDefault="002B46C3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</w:p>
    <w:p w14:paraId="2E772517" w14:textId="3D2D711F" w:rsidR="002B46C3" w:rsidRDefault="000C0626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 w:rsidRPr="0012512A">
        <w:rPr>
          <w:rFonts w:ascii="Montserrat" w:hAnsi="Montserrat" w:cs="Verdana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2E7725C4" wp14:editId="29380FDA">
                <wp:simplePos x="0" y="0"/>
                <wp:positionH relativeFrom="margin">
                  <wp:posOffset>2903220</wp:posOffset>
                </wp:positionH>
                <wp:positionV relativeFrom="paragraph">
                  <wp:posOffset>125730</wp:posOffset>
                </wp:positionV>
                <wp:extent cx="1444625" cy="209550"/>
                <wp:effectExtent l="0" t="0" r="317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2616" w14:textId="19CFC6E8" w:rsidR="00915EB6" w:rsidRPr="0012512A" w:rsidRDefault="00915EB6" w:rsidP="00502785">
                            <w:pPr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</w:pPr>
                            <w:r w:rsidRPr="00AB7EDF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Réf. : </w:t>
                            </w:r>
                            <w:r w:rsidR="00EB1D45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11</w:t>
                            </w:r>
                            <w:r w:rsidR="000C5D10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 24 </w:t>
                            </w:r>
                            <w:r w:rsidR="00A16CAB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725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8.6pt;margin-top:9.9pt;width:113.75pt;height:16.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" stroked="f">
                <v:textbox>
                  <w:txbxContent>
                    <w:p w14:paraId="2E772616" w14:textId="19CFC6E8" w:rsidR="00915EB6" w:rsidRPr="0012512A" w:rsidRDefault="00915EB6" w:rsidP="00502785">
                      <w:pPr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</w:pPr>
                      <w:r w:rsidRPr="00AB7EDF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Réf. : </w:t>
                      </w:r>
                      <w:r w:rsidR="00EB1D45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11</w:t>
                      </w:r>
                      <w:r w:rsidR="000C5D10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 24 </w:t>
                      </w:r>
                      <w:r w:rsidR="00A16CAB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035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AB4" w:rsidRPr="0012512A">
        <w:rPr>
          <w:rFonts w:ascii="Montserrat" w:hAnsi="Montserrat" w:cs="Verdana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CB0F8DD" wp14:editId="347FBC03">
                <wp:simplePos x="0" y="0"/>
                <wp:positionH relativeFrom="margin">
                  <wp:posOffset>-95250</wp:posOffset>
                </wp:positionH>
                <wp:positionV relativeFrom="paragraph">
                  <wp:posOffset>121920</wp:posOffset>
                </wp:positionV>
                <wp:extent cx="1400175" cy="223520"/>
                <wp:effectExtent l="0" t="0" r="9525" b="5080"/>
                <wp:wrapSquare wrapText="bothSides"/>
                <wp:docPr id="543096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DED6" w14:textId="3530FFE3" w:rsidR="009A0AB4" w:rsidRPr="0012512A" w:rsidRDefault="009A0AB4" w:rsidP="009A0AB4">
                            <w:pPr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</w:pPr>
                            <w:r w:rsidRPr="00AB7EDF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 xml:space="preserve">Réf. : </w:t>
                            </w:r>
                            <w:r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11 24 03</w:t>
                            </w:r>
                            <w:r w:rsidR="00770587">
                              <w:rPr>
                                <w:rFonts w:ascii="Montserrat" w:hAnsi="Montserrat" w:cs="Verdana"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F8DD" id="_x0000_s1027" type="#_x0000_t202" style="position:absolute;left:0;text-align:left;margin-left:-7.5pt;margin-top:9.6pt;width:110.25pt;height:17.6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" stroked="f">
                <v:textbox>
                  <w:txbxContent>
                    <w:p w14:paraId="682EDED6" w14:textId="3530FFE3" w:rsidR="009A0AB4" w:rsidRPr="0012512A" w:rsidRDefault="009A0AB4" w:rsidP="009A0AB4">
                      <w:pPr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</w:pPr>
                      <w:r w:rsidRPr="00AB7EDF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 xml:space="preserve">Réf. : </w:t>
                      </w:r>
                      <w:r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11 24 03</w:t>
                      </w:r>
                      <w:r w:rsidR="00770587">
                        <w:rPr>
                          <w:rFonts w:ascii="Montserrat" w:hAnsi="Montserrat" w:cs="Verdana"/>
                          <w:bCs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772518" w14:textId="50FD8996" w:rsidR="002B46C3" w:rsidRDefault="008C0330" w:rsidP="0069703F">
      <w:pPr>
        <w:tabs>
          <w:tab w:val="left" w:pos="1980"/>
        </w:tabs>
        <w:jc w:val="both"/>
        <w:rPr>
          <w:rFonts w:ascii="Montserrat" w:eastAsia="Times New Roman" w:hAnsi="Montserrat" w:cs="Verdana"/>
          <w:b/>
          <w:bCs/>
          <w:sz w:val="28"/>
          <w:szCs w:val="28"/>
          <w:lang w:eastAsia="fr-FR"/>
        </w:rPr>
      </w:pPr>
      <w:r w:rsidRPr="00735B47">
        <w:rPr>
          <w:rFonts w:ascii="Montserrat" w:hAnsi="Montserrat" w:cs="Verdana"/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7725C2" wp14:editId="1DED0515">
                <wp:simplePos x="0" y="0"/>
                <wp:positionH relativeFrom="margin">
                  <wp:posOffset>4065270</wp:posOffset>
                </wp:positionH>
                <wp:positionV relativeFrom="paragraph">
                  <wp:posOffset>4445</wp:posOffset>
                </wp:positionV>
                <wp:extent cx="2002155" cy="260350"/>
                <wp:effectExtent l="0" t="0" r="0" b="6350"/>
                <wp:wrapNone/>
                <wp:docPr id="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3" w14:textId="420B36BC" w:rsidR="00915EB6" w:rsidRPr="004A1E03" w:rsidRDefault="00915EB6" w:rsidP="009D7082">
                            <w:pPr>
                              <w:rPr>
                                <w:rFonts w:ascii="Montserrat" w:hAnsi="Montserrat" w:cs="Verdana"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A1E03">
                              <w:rPr>
                                <w:rFonts w:ascii="Montserrat" w:hAnsi="Montserrat" w:cs="Verdana"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Visuels d’après </w:t>
                            </w:r>
                            <w:r w:rsidR="000C5D10" w:rsidRPr="004A1E03">
                              <w:rPr>
                                <w:rFonts w:ascii="Montserrat" w:hAnsi="Montserrat" w:cs="Verdana"/>
                                <w:bCs/>
                                <w:i/>
                                <w:sz w:val="12"/>
                                <w:szCs w:val="12"/>
                              </w:rPr>
                              <w:t>maquettes -</w:t>
                            </w:r>
                            <w:r w:rsidRPr="004A1E03">
                              <w:rPr>
                                <w:rFonts w:ascii="Montserrat" w:hAnsi="Montserrat" w:cs="Verdana"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 Couleurs non contractuelles/disponibles sur demande</w:t>
                            </w:r>
                          </w:p>
                          <w:p w14:paraId="2E772614" w14:textId="77777777" w:rsidR="00915EB6" w:rsidRPr="00EA3680" w:rsidRDefault="00915EB6" w:rsidP="0043145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772615" w14:textId="77777777" w:rsidR="00915EB6" w:rsidRPr="00EA3680" w:rsidRDefault="00915EB6" w:rsidP="0043145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2" id="Text Box 43" o:spid="_x0000_s1028" type="#_x0000_t202" style="position:absolute;left:0;text-align:left;margin-left:320.1pt;margin-top:.35pt;width:157.65pt;height:20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" stroked="f">
                <v:textbox>
                  <w:txbxContent>
                    <w:p w14:paraId="2E772613" w14:textId="420B36BC" w:rsidR="00915EB6" w:rsidRPr="004A1E03" w:rsidRDefault="00915EB6" w:rsidP="009D7082">
                      <w:pPr>
                        <w:rPr>
                          <w:rFonts w:ascii="Montserrat" w:hAnsi="Montserrat" w:cs="Verdana"/>
                          <w:bCs/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rFonts w:ascii="Montserrat" w:hAnsi="Montserrat" w:cs="Verdana"/>
                          <w:bCs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4A1E03">
                        <w:rPr>
                          <w:rFonts w:ascii="Montserrat" w:hAnsi="Montserrat" w:cs="Verdana"/>
                          <w:bCs/>
                          <w:i/>
                          <w:sz w:val="12"/>
                          <w:szCs w:val="12"/>
                        </w:rPr>
                        <w:t xml:space="preserve">Visuels d’après </w:t>
                      </w:r>
                      <w:r w:rsidR="000C5D10" w:rsidRPr="004A1E03">
                        <w:rPr>
                          <w:rFonts w:ascii="Montserrat" w:hAnsi="Montserrat" w:cs="Verdana"/>
                          <w:bCs/>
                          <w:i/>
                          <w:sz w:val="12"/>
                          <w:szCs w:val="12"/>
                        </w:rPr>
                        <w:t>maquettes -</w:t>
                      </w:r>
                      <w:r w:rsidRPr="004A1E03">
                        <w:rPr>
                          <w:rFonts w:ascii="Montserrat" w:hAnsi="Montserrat" w:cs="Verdana"/>
                          <w:bCs/>
                          <w:i/>
                          <w:sz w:val="12"/>
                          <w:szCs w:val="12"/>
                        </w:rPr>
                        <w:t xml:space="preserve"> Couleurs non contractuelles/disponibles sur demande</w:t>
                      </w:r>
                    </w:p>
                    <w:p w14:paraId="2E772614" w14:textId="77777777" w:rsidR="00915EB6" w:rsidRPr="00EA3680" w:rsidRDefault="00915EB6" w:rsidP="0043145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2E772615" w14:textId="77777777" w:rsidR="00915EB6" w:rsidRPr="00EA3680" w:rsidRDefault="00915EB6" w:rsidP="0043145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72520" w14:textId="7623244A" w:rsidR="00BF55DF" w:rsidRPr="00995C76" w:rsidRDefault="00BF55DF" w:rsidP="00E2485D">
      <w:pPr>
        <w:tabs>
          <w:tab w:val="left" w:pos="1980"/>
        </w:tabs>
        <w:jc w:val="both"/>
        <w:rPr>
          <w:noProof/>
          <w:lang w:eastAsia="fr-FR"/>
        </w:rPr>
      </w:pPr>
    </w:p>
    <w:p w14:paraId="2E772521" w14:textId="3D3429F6" w:rsidR="0069703F" w:rsidRDefault="00980FA7" w:rsidP="008F0CFF">
      <w:pPr>
        <w:jc w:val="both"/>
        <w:rPr>
          <w:rFonts w:ascii="Montserrat" w:hAnsi="Montserrat" w:cs="Verdana"/>
          <w:b/>
          <w:bCs/>
          <w:sz w:val="28"/>
          <w:szCs w:val="28"/>
        </w:rPr>
      </w:pPr>
      <w:r w:rsidRPr="00735B47">
        <w:rPr>
          <w:rFonts w:ascii="Montserrat" w:hAnsi="Montserrat" w:cs="Verdana"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7725C8" wp14:editId="153A9E9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95950" cy="0"/>
                <wp:effectExtent l="0" t="0" r="0" b="0"/>
                <wp:wrapNone/>
                <wp:docPr id="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DBFCF" id="Line 8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.6pt" to="448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" strokecolor="gray" strokeweight="1.5pt">
                <w10:wrap anchorx="margin"/>
              </v:line>
            </w:pict>
          </mc:Fallback>
        </mc:AlternateContent>
      </w:r>
      <w:r w:rsidR="001F22F9" w:rsidRPr="00403B98">
        <w:rPr>
          <w:rFonts w:ascii="Montserrat" w:hAnsi="Montserrat" w:cs="Verdana"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725C6" wp14:editId="591BA4C9">
                <wp:simplePos x="0" y="0"/>
                <wp:positionH relativeFrom="column">
                  <wp:posOffset>-62230</wp:posOffset>
                </wp:positionH>
                <wp:positionV relativeFrom="paragraph">
                  <wp:posOffset>75565</wp:posOffset>
                </wp:positionV>
                <wp:extent cx="2957830" cy="266700"/>
                <wp:effectExtent l="0" t="0" r="0" b="0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2CE6" w14:textId="7D0E2DD7" w:rsidR="00995C76" w:rsidRPr="008428D8" w:rsidRDefault="00643A6B" w:rsidP="00995C76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Un peu d’histoire</w:t>
                            </w:r>
                            <w:r w:rsidR="00995C76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…</w:t>
                            </w:r>
                          </w:p>
                          <w:p w14:paraId="2E772617" w14:textId="4107F745" w:rsidR="00915EB6" w:rsidRPr="008428D8" w:rsidRDefault="00915EB6" w:rsidP="00502785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6" id="Text Box 64" o:spid="_x0000_s1029" type="#_x0000_t202" style="position:absolute;left:0;text-align:left;margin-left:-4.9pt;margin-top:5.95pt;width:232.9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V2+AEAANE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" stroked="f">
                <v:textbox>
                  <w:txbxContent>
                    <w:p w14:paraId="12982CE6" w14:textId="7D0E2DD7" w:rsidR="00995C76" w:rsidRPr="008428D8" w:rsidRDefault="00643A6B" w:rsidP="00995C76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Un peu d’histoire</w:t>
                      </w:r>
                      <w:r w:rsidR="00995C76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…</w:t>
                      </w:r>
                    </w:p>
                    <w:p w14:paraId="2E772617" w14:textId="4107F745" w:rsidR="00915EB6" w:rsidRPr="008428D8" w:rsidRDefault="00915EB6" w:rsidP="00502785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E0DA121" w14:textId="77777777" w:rsidR="001369C9" w:rsidRPr="001369C9" w:rsidRDefault="001369C9" w:rsidP="001369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fr-FR"/>
        </w:rPr>
      </w:pPr>
    </w:p>
    <w:p w14:paraId="0E60E727" w14:textId="2BF08C97" w:rsidR="001369C9" w:rsidRPr="001369C9" w:rsidRDefault="001369C9" w:rsidP="001369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fr-FR"/>
        </w:rPr>
      </w:pPr>
      <w:r w:rsidRPr="001369C9">
        <w:rPr>
          <w:rFonts w:ascii="Montserrat" w:hAnsi="Montserrat"/>
          <w:sz w:val="22"/>
          <w:szCs w:val="22"/>
          <w:lang w:eastAsia="fr-FR"/>
        </w:rPr>
        <w:t xml:space="preserve">Deux sites spectaculaires classés au patrimoine mondial de l’Unesco. Deux silhouettes majestueuses dessinées à la perfection. Deux prouesses architecturales que des milliers de kilomètres séparent… Émouvants témoins de foi et de culture, </w:t>
      </w:r>
      <w:bookmarkStart w:id="0" w:name="_Hlk177748189"/>
      <w:r w:rsidRPr="001369C9">
        <w:rPr>
          <w:rFonts w:ascii="Montserrat" w:hAnsi="Montserrat"/>
          <w:sz w:val="22"/>
          <w:szCs w:val="22"/>
          <w:lang w:eastAsia="fr-FR"/>
        </w:rPr>
        <w:t xml:space="preserve">le Mont </w:t>
      </w:r>
      <w:proofErr w:type="spellStart"/>
      <w:r w:rsidRPr="001369C9">
        <w:rPr>
          <w:rFonts w:ascii="Montserrat" w:hAnsi="Montserrat"/>
          <w:sz w:val="22"/>
          <w:szCs w:val="22"/>
          <w:lang w:eastAsia="fr-FR"/>
        </w:rPr>
        <w:t>Taishan</w:t>
      </w:r>
      <w:bookmarkEnd w:id="0"/>
      <w:proofErr w:type="spellEnd"/>
      <w:r w:rsidRPr="001369C9">
        <w:rPr>
          <w:rFonts w:ascii="Montserrat" w:hAnsi="Montserrat"/>
          <w:sz w:val="22"/>
          <w:szCs w:val="22"/>
          <w:lang w:eastAsia="fr-FR"/>
        </w:rPr>
        <w:t>, la première des cinq montagnes sacrées de Chine, et le Mont-Saint-Michel, l’un des plus célèbres sanctuaires de France, font l’objet d’une émission philatélique commune à l’occasion du 60</w:t>
      </w:r>
      <w:r w:rsidRPr="001369C9">
        <w:rPr>
          <w:rFonts w:ascii="Montserrat" w:hAnsi="Montserrat"/>
          <w:sz w:val="22"/>
          <w:szCs w:val="22"/>
          <w:vertAlign w:val="superscript"/>
          <w:lang w:eastAsia="fr-FR"/>
        </w:rPr>
        <w:t>e</w:t>
      </w:r>
      <w:r w:rsidRPr="001369C9">
        <w:rPr>
          <w:rFonts w:ascii="Montserrat" w:hAnsi="Montserrat"/>
          <w:sz w:val="22"/>
          <w:szCs w:val="22"/>
          <w:lang w:eastAsia="fr-FR"/>
        </w:rPr>
        <w:t xml:space="preserve"> anniversaire des relations diplomatiques franco-chinoises.</w:t>
      </w:r>
    </w:p>
    <w:p w14:paraId="61A84CA4" w14:textId="3BAA211C" w:rsidR="001369C9" w:rsidRPr="001369C9" w:rsidRDefault="001369C9" w:rsidP="001369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fr-FR"/>
        </w:rPr>
      </w:pPr>
      <w:r w:rsidRPr="001369C9">
        <w:rPr>
          <w:rFonts w:ascii="Montserrat" w:hAnsi="Montserrat"/>
          <w:sz w:val="22"/>
          <w:szCs w:val="22"/>
          <w:lang w:eastAsia="fr-FR"/>
        </w:rPr>
        <w:t xml:space="preserve">Tout empereur récemment intronisé voulait effectuer l’ascension de </w:t>
      </w:r>
      <w:proofErr w:type="spellStart"/>
      <w:r w:rsidRPr="001369C9">
        <w:rPr>
          <w:rFonts w:ascii="Montserrat" w:hAnsi="Montserrat"/>
          <w:sz w:val="22"/>
          <w:szCs w:val="22"/>
          <w:lang w:eastAsia="fr-FR"/>
        </w:rPr>
        <w:t>Taishan</w:t>
      </w:r>
      <w:proofErr w:type="spellEnd"/>
      <w:r w:rsidRPr="001369C9">
        <w:rPr>
          <w:rFonts w:ascii="Montserrat" w:hAnsi="Montserrat"/>
          <w:sz w:val="22"/>
          <w:szCs w:val="22"/>
          <w:lang w:eastAsia="fr-FR"/>
        </w:rPr>
        <w:t xml:space="preserve"> pour y pratiquer des sacrifices en hommage au Ciel et à la Terre. En cheminant entre palais, temples, inscriptions, sculptures, le visiteur ressent le caractère sacré de l’endroit, vénéré depuis 3 000 ans et site incontournable du taoïsme.</w:t>
      </w:r>
    </w:p>
    <w:p w14:paraId="10912CF0" w14:textId="77777777" w:rsidR="001369C9" w:rsidRPr="001369C9" w:rsidRDefault="001369C9" w:rsidP="001369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fr-FR"/>
        </w:rPr>
      </w:pPr>
      <w:r w:rsidRPr="001369C9">
        <w:rPr>
          <w:rFonts w:ascii="Montserrat" w:hAnsi="Montserrat"/>
          <w:sz w:val="22"/>
          <w:szCs w:val="22"/>
          <w:lang w:eastAsia="fr-FR"/>
        </w:rPr>
        <w:t>Lieu de pèlerinage majeur de l’Occident chrétien, le Mont-Saint-Michel doit tout aux moines bénédictins qui s’y installèrent en 966. L’abbaye, « la Merveille », chef-d’œuvre de l’art gothique normand, s’élève dans un enchevêtrement vertigineux de constructions audacieuses. Du haut de ces deux monts, un panorama à couper le souffle célèbre l’œuvre conjointe de la nature et de l’art.</w:t>
      </w:r>
    </w:p>
    <w:p w14:paraId="1B940217" w14:textId="77777777" w:rsidR="001369C9" w:rsidRDefault="001369C9" w:rsidP="001F22F9">
      <w:pPr>
        <w:autoSpaceDE w:val="0"/>
        <w:autoSpaceDN w:val="0"/>
        <w:adjustRightInd w:val="0"/>
        <w:rPr>
          <w:sz w:val="20"/>
          <w:szCs w:val="20"/>
          <w:lang w:eastAsia="fr-FR"/>
        </w:rPr>
      </w:pPr>
    </w:p>
    <w:p w14:paraId="6BBB2C28" w14:textId="10D438D6" w:rsidR="001F22F9" w:rsidRPr="00215FC8" w:rsidRDefault="00582A01" w:rsidP="0069703F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                                                                                               </w:t>
      </w:r>
      <w:r w:rsidR="00FC23FC" w:rsidRPr="00FC23FC">
        <w:rPr>
          <w:rFonts w:ascii="Montserrat" w:hAnsi="Montserrat"/>
          <w:sz w:val="18"/>
          <w:szCs w:val="18"/>
        </w:rPr>
        <w:t xml:space="preserve">© La Poste – </w:t>
      </w:r>
      <w:r w:rsidR="00B5285B">
        <w:rPr>
          <w:rFonts w:ascii="Montserrat" w:hAnsi="Montserrat"/>
          <w:sz w:val="18"/>
          <w:szCs w:val="18"/>
        </w:rPr>
        <w:t xml:space="preserve">Fabienne </w:t>
      </w:r>
      <w:proofErr w:type="spellStart"/>
      <w:r w:rsidR="00B5285B">
        <w:rPr>
          <w:rFonts w:ascii="Montserrat" w:hAnsi="Montserrat"/>
          <w:sz w:val="18"/>
          <w:szCs w:val="18"/>
        </w:rPr>
        <w:t>A</w:t>
      </w:r>
      <w:r w:rsidR="00E33D6A">
        <w:rPr>
          <w:rFonts w:ascii="Montserrat" w:hAnsi="Montserrat"/>
          <w:sz w:val="18"/>
          <w:szCs w:val="18"/>
        </w:rPr>
        <w:t>zire</w:t>
      </w:r>
      <w:proofErr w:type="spellEnd"/>
      <w:r w:rsidR="00FC23FC" w:rsidRPr="00FC23FC">
        <w:rPr>
          <w:rFonts w:ascii="Montserrat" w:hAnsi="Montserrat"/>
          <w:sz w:val="18"/>
          <w:szCs w:val="18"/>
        </w:rPr>
        <w:t xml:space="preserve"> -Tous droits réservés</w:t>
      </w:r>
    </w:p>
    <w:p w14:paraId="2E77252B" w14:textId="51A0DB67" w:rsidR="00B16952" w:rsidRPr="00735B47" w:rsidRDefault="00F812DB" w:rsidP="0069703F">
      <w:pPr>
        <w:rPr>
          <w:rFonts w:ascii="Montserrat" w:hAnsi="Montserrat"/>
          <w:sz w:val="22"/>
          <w:szCs w:val="22"/>
        </w:rPr>
      </w:pPr>
      <w:r w:rsidRPr="00735B47">
        <w:rPr>
          <w:rFonts w:ascii="Montserrat" w:hAnsi="Montserrat" w:cs="Verdana"/>
          <w:b/>
          <w:bCs/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7725CA" wp14:editId="6408FAD6">
                <wp:simplePos x="0" y="0"/>
                <wp:positionH relativeFrom="page">
                  <wp:posOffset>887922</wp:posOffset>
                </wp:positionH>
                <wp:positionV relativeFrom="paragraph">
                  <wp:posOffset>112419</wp:posOffset>
                </wp:positionV>
                <wp:extent cx="2022475" cy="323850"/>
                <wp:effectExtent l="0" t="0" r="0" b="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8" w14:textId="77777777" w:rsidR="00915EB6" w:rsidRPr="008428D8" w:rsidRDefault="00915EB6" w:rsidP="009E60DB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Les infos techniques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</w:p>
                          <w:p w14:paraId="2E772619" w14:textId="77777777" w:rsidR="00915EB6" w:rsidRPr="00E834E4" w:rsidRDefault="00915EB6" w:rsidP="009E60DB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A" id="Text Box 54" o:spid="_x0000_s1030" type="#_x0000_t202" style="position:absolute;margin-left:69.9pt;margin-top:8.85pt;width:159.25pt;height:25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Oz+AEAANE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" stroked="f">
                <v:textbox>
                  <w:txbxContent>
                    <w:p w14:paraId="2E772618" w14:textId="77777777" w:rsidR="00915EB6" w:rsidRPr="008428D8" w:rsidRDefault="00915EB6" w:rsidP="009E60DB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Les infos techniques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  <w:t xml:space="preserve"> </w:t>
                      </w:r>
                    </w:p>
                    <w:p w14:paraId="2E772619" w14:textId="77777777" w:rsidR="00915EB6" w:rsidRPr="00E834E4" w:rsidRDefault="00915EB6" w:rsidP="009E60DB">
                      <w:pPr>
                        <w:rPr>
                          <w:rFonts w:ascii="Verdana" w:hAnsi="Verdana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6952" w:rsidRPr="00735B47">
        <w:rPr>
          <w:rFonts w:ascii="Montserrat" w:hAnsi="Montserrat" w:cs="Verdana"/>
          <w:b/>
          <w:bCs/>
          <w:noProof/>
          <w:sz w:val="22"/>
          <w:szCs w:val="22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7725CC" wp14:editId="2E7725CD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5762625" cy="0"/>
                <wp:effectExtent l="0" t="0" r="28575" b="19050"/>
                <wp:wrapNone/>
                <wp:docPr id="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77640" id="Line 8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6.25pt" to="453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" strokecolor="gray" strokeweight="1.5pt">
                <w10:wrap anchorx="margin"/>
              </v:line>
            </w:pict>
          </mc:Fallback>
        </mc:AlternateContent>
      </w:r>
    </w:p>
    <w:p w14:paraId="2E77252C" w14:textId="47FD0E23" w:rsidR="00F812DB" w:rsidRDefault="00F812DB" w:rsidP="00614EA4">
      <w:pPr>
        <w:jc w:val="both"/>
        <w:rPr>
          <w:rFonts w:ascii="Montserrat" w:hAnsi="Montserrat" w:cs="Verdana"/>
          <w:b/>
          <w:bCs/>
        </w:rPr>
      </w:pPr>
    </w:p>
    <w:p w14:paraId="0501474D" w14:textId="3FE836F0" w:rsidR="00FB0A63" w:rsidRDefault="00FB0A63" w:rsidP="002F2F7A">
      <w:pPr>
        <w:tabs>
          <w:tab w:val="left" w:pos="9180"/>
        </w:tabs>
        <w:ind w:right="458"/>
        <w:jc w:val="both"/>
        <w:rPr>
          <w:rFonts w:ascii="Montserrat" w:hAnsi="Montserrat" w:cs="Verdana"/>
          <w:b/>
          <w:sz w:val="22"/>
          <w:szCs w:val="22"/>
        </w:rPr>
      </w:pPr>
    </w:p>
    <w:p w14:paraId="6FA9EC00" w14:textId="7C26FD7C" w:rsidR="002F2F7A" w:rsidRDefault="00540313" w:rsidP="002F2F7A">
      <w:pPr>
        <w:tabs>
          <w:tab w:val="left" w:pos="9180"/>
        </w:tabs>
        <w:ind w:right="458"/>
        <w:jc w:val="both"/>
        <w:rPr>
          <w:rFonts w:ascii="Montserrat" w:hAnsi="Montserrat" w:cs="Verdana"/>
          <w:b/>
          <w:sz w:val="22"/>
          <w:szCs w:val="22"/>
          <w:u w:val="single"/>
        </w:rPr>
      </w:pPr>
      <w:r>
        <w:rPr>
          <w:rFonts w:ascii="Montserrat" w:hAnsi="Montserrat" w:cs="Verdana"/>
          <w:b/>
          <w:sz w:val="22"/>
          <w:szCs w:val="22"/>
          <w:u w:val="single"/>
        </w:rPr>
        <w:t xml:space="preserve">France </w:t>
      </w:r>
      <w:bookmarkStart w:id="1" w:name="_Hlk179220427"/>
      <w:r>
        <w:rPr>
          <w:rFonts w:ascii="Montserrat" w:hAnsi="Montserrat" w:cs="Verdana"/>
          <w:b/>
          <w:sz w:val="22"/>
          <w:szCs w:val="22"/>
          <w:u w:val="single"/>
        </w:rPr>
        <w:t>–</w:t>
      </w:r>
      <w:bookmarkEnd w:id="1"/>
      <w:r>
        <w:rPr>
          <w:rFonts w:ascii="Montserrat" w:hAnsi="Montserrat" w:cs="Verdana"/>
          <w:b/>
          <w:sz w:val="22"/>
          <w:szCs w:val="22"/>
          <w:u w:val="single"/>
        </w:rPr>
        <w:t xml:space="preserve"> Chine - </w:t>
      </w:r>
      <w:r w:rsidR="003D4AE5" w:rsidRPr="003D4AE5">
        <w:rPr>
          <w:rFonts w:ascii="Montserrat" w:hAnsi="Montserrat" w:cs="Verdana"/>
          <w:b/>
          <w:sz w:val="22"/>
          <w:szCs w:val="22"/>
          <w:u w:val="single"/>
        </w:rPr>
        <w:t>Le</w:t>
      </w:r>
      <w:r w:rsidR="00FB0A63" w:rsidRPr="003D4AE5">
        <w:rPr>
          <w:rFonts w:ascii="Montserrat" w:hAnsi="Montserrat" w:cs="Verdana"/>
          <w:b/>
          <w:sz w:val="22"/>
          <w:szCs w:val="22"/>
          <w:u w:val="single"/>
        </w:rPr>
        <w:t xml:space="preserve"> Mont-Saint-Michel</w:t>
      </w:r>
    </w:p>
    <w:p w14:paraId="150C7090" w14:textId="0A74C2ED" w:rsidR="00D80189" w:rsidRPr="003D4AE5" w:rsidRDefault="00D80189" w:rsidP="002F2F7A">
      <w:pPr>
        <w:tabs>
          <w:tab w:val="left" w:pos="9180"/>
        </w:tabs>
        <w:ind w:right="458"/>
        <w:jc w:val="both"/>
        <w:rPr>
          <w:rFonts w:ascii="Montserrat" w:hAnsi="Montserrat" w:cs="Verdana"/>
          <w:b/>
          <w:sz w:val="22"/>
          <w:szCs w:val="22"/>
          <w:u w:val="single"/>
        </w:rPr>
      </w:pPr>
    </w:p>
    <w:p w14:paraId="014E7CE1" w14:textId="3B15BE6B" w:rsidR="00EB7545" w:rsidRPr="00EB7545" w:rsidRDefault="007E45D3" w:rsidP="00EB7545">
      <w:pPr>
        <w:tabs>
          <w:tab w:val="left" w:pos="4536"/>
        </w:tabs>
        <w:jc w:val="both"/>
        <w:rPr>
          <w:rFonts w:ascii="Montserrat" w:hAnsi="Montserrat" w:cs="Verdana"/>
          <w:b/>
          <w:bCs/>
          <w:sz w:val="22"/>
          <w:szCs w:val="22"/>
        </w:rPr>
      </w:pPr>
      <w:bookmarkStart w:id="2" w:name="_Hlk177748342"/>
      <w:bookmarkStart w:id="3" w:name="_Hlk179219411"/>
      <w:r w:rsidRPr="00EB7545">
        <w:rPr>
          <w:rFonts w:ascii="Montserrat" w:hAnsi="Montserrat" w:cs="Verdana"/>
          <w:b/>
          <w:sz w:val="22"/>
          <w:szCs w:val="22"/>
        </w:rPr>
        <w:t>Création :</w:t>
      </w:r>
      <w:bookmarkEnd w:id="2"/>
      <w:r w:rsidR="00EB7545" w:rsidRPr="00EB7545">
        <w:rPr>
          <w:rFonts w:ascii="Montserrat-Bold" w:hAnsi="Montserrat-Bold" w:cs="Montserrat-Bold"/>
          <w:b/>
          <w:bCs/>
          <w:sz w:val="16"/>
          <w:szCs w:val="16"/>
          <w:lang w:eastAsia="fr-FR"/>
        </w:rPr>
        <w:t xml:space="preserve"> </w:t>
      </w:r>
      <w:r w:rsidR="00EB7545" w:rsidRPr="00EB7545">
        <w:rPr>
          <w:rFonts w:ascii="Montserrat" w:hAnsi="Montserrat" w:cs="Verdana"/>
          <w:b/>
          <w:bCs/>
          <w:sz w:val="22"/>
          <w:szCs w:val="22"/>
        </w:rPr>
        <w:t>Sandrine C</w:t>
      </w:r>
      <w:r w:rsidR="009B782F">
        <w:rPr>
          <w:rFonts w:ascii="Montserrat" w:hAnsi="Montserrat" w:cs="Verdana"/>
          <w:b/>
          <w:bCs/>
          <w:sz w:val="22"/>
          <w:szCs w:val="22"/>
        </w:rPr>
        <w:t>HIMBAUD</w:t>
      </w:r>
    </w:p>
    <w:p w14:paraId="7175A2D8" w14:textId="51E9A15C" w:rsidR="007E45D3" w:rsidRPr="00A05F67" w:rsidRDefault="00E20D95" w:rsidP="00EB7545">
      <w:pPr>
        <w:tabs>
          <w:tab w:val="left" w:pos="4536"/>
        </w:tabs>
        <w:jc w:val="both"/>
        <w:rPr>
          <w:rFonts w:ascii="Montserrat" w:hAnsi="Montserrat" w:cs="Verdana"/>
          <w:b/>
          <w:sz w:val="22"/>
          <w:szCs w:val="22"/>
        </w:rPr>
      </w:pPr>
      <w:r w:rsidRPr="00DD3A0D">
        <w:rPr>
          <w:rFonts w:ascii="Montserrat" w:hAnsi="Montserrat" w:cs="Verdana"/>
          <w:b/>
          <w:color w:val="FF0000"/>
          <w:sz w:val="22"/>
          <w:szCs w:val="22"/>
        </w:rPr>
        <w:tab/>
      </w:r>
      <w:bookmarkStart w:id="4" w:name="_Hlk177748327"/>
      <w:r w:rsidR="007E45D3" w:rsidRPr="00DD3A0D">
        <w:rPr>
          <w:rFonts w:ascii="Montserrat" w:hAnsi="Montserrat" w:cs="Verdana"/>
          <w:color w:val="FF0000"/>
          <w:sz w:val="22"/>
          <w:szCs w:val="22"/>
        </w:rPr>
        <w:br/>
      </w:r>
      <w:r w:rsidR="007E45D3" w:rsidRPr="00A05F67">
        <w:rPr>
          <w:rFonts w:ascii="Montserrat" w:hAnsi="Montserrat" w:cs="Verdana"/>
          <w:b/>
          <w:bCs/>
          <w:sz w:val="22"/>
          <w:szCs w:val="22"/>
        </w:rPr>
        <w:t>Impre</w:t>
      </w:r>
      <w:r w:rsidR="00F374EE" w:rsidRPr="00A05F67">
        <w:rPr>
          <w:rFonts w:ascii="Montserrat" w:hAnsi="Montserrat" w:cs="Verdana"/>
          <w:b/>
          <w:bCs/>
          <w:sz w:val="22"/>
          <w:szCs w:val="22"/>
        </w:rPr>
        <w:t xml:space="preserve">ssion : </w:t>
      </w:r>
      <w:r w:rsidR="00814A39" w:rsidRPr="00A05F67">
        <w:rPr>
          <w:rFonts w:ascii="Montserrat" w:hAnsi="Montserrat" w:cs="Verdana"/>
          <w:sz w:val="22"/>
          <w:szCs w:val="22"/>
        </w:rPr>
        <w:t>offset</w:t>
      </w:r>
      <w:r w:rsidR="007E45D3" w:rsidRPr="00A05F67">
        <w:rPr>
          <w:rFonts w:ascii="Montserrat" w:hAnsi="Montserrat" w:cs="Verdana"/>
          <w:sz w:val="22"/>
          <w:szCs w:val="22"/>
        </w:rPr>
        <w:t xml:space="preserve">                                    </w:t>
      </w:r>
      <w:r w:rsidR="0042335A">
        <w:rPr>
          <w:rFonts w:ascii="Montserrat" w:hAnsi="Montserrat" w:cs="Verdana"/>
          <w:sz w:val="22"/>
          <w:szCs w:val="22"/>
        </w:rPr>
        <w:t xml:space="preserve">             </w:t>
      </w:r>
      <w:r w:rsidR="007E45D3" w:rsidRPr="00A05F67">
        <w:rPr>
          <w:rFonts w:ascii="Montserrat" w:hAnsi="Montserrat" w:cs="Verdana"/>
          <w:sz w:val="22"/>
          <w:szCs w:val="22"/>
        </w:rPr>
        <w:t xml:space="preserve">  </w:t>
      </w:r>
      <w:r w:rsidR="007E45D3" w:rsidRPr="00A05F67">
        <w:rPr>
          <w:rFonts w:ascii="Montserrat" w:hAnsi="Montserrat" w:cs="Verdana"/>
          <w:b/>
          <w:bCs/>
          <w:sz w:val="22"/>
          <w:szCs w:val="22"/>
        </w:rPr>
        <w:t xml:space="preserve">Format du timbre : </w:t>
      </w:r>
      <w:r w:rsidR="007E45D3" w:rsidRPr="00A05F67">
        <w:rPr>
          <w:rFonts w:ascii="Montserrat" w:hAnsi="Montserrat" w:cs="Verdana"/>
          <w:sz w:val="22"/>
          <w:szCs w:val="22"/>
        </w:rPr>
        <w:t>40,85 x 30 mm</w:t>
      </w:r>
    </w:p>
    <w:p w14:paraId="48F53BE5" w14:textId="57EEC924" w:rsidR="007E45D3" w:rsidRPr="00A05F67" w:rsidRDefault="007E45D3" w:rsidP="007E45D3">
      <w:pPr>
        <w:jc w:val="both"/>
        <w:rPr>
          <w:rFonts w:ascii="Montserrat" w:hAnsi="Montserrat" w:cs="Verdana"/>
          <w:sz w:val="22"/>
          <w:szCs w:val="22"/>
        </w:rPr>
      </w:pPr>
    </w:p>
    <w:p w14:paraId="03078AC0" w14:textId="414BFD5F" w:rsidR="007E45D3" w:rsidRPr="00A05F67" w:rsidRDefault="007E45D3" w:rsidP="007E45D3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b/>
          <w:sz w:val="22"/>
          <w:szCs w:val="22"/>
        </w:rPr>
        <w:t>Présentation :</w:t>
      </w:r>
      <w:r w:rsidRPr="00A05F67">
        <w:rPr>
          <w:rFonts w:ascii="Montserrat" w:hAnsi="Montserrat" w:cs="Verdana"/>
          <w:sz w:val="22"/>
          <w:szCs w:val="22"/>
        </w:rPr>
        <w:t xml:space="preserve"> 15 timbres à la feuille                              </w:t>
      </w:r>
      <w:r w:rsidRPr="00A05F67">
        <w:rPr>
          <w:rFonts w:ascii="Montserrat" w:hAnsi="Montserrat" w:cs="Verdana"/>
          <w:b/>
          <w:bCs/>
          <w:sz w:val="22"/>
          <w:szCs w:val="22"/>
        </w:rPr>
        <w:t>Tirage :</w:t>
      </w:r>
      <w:r w:rsidRPr="00A05F67">
        <w:rPr>
          <w:rFonts w:ascii="Montserrat" w:hAnsi="Montserrat" w:cs="Verdana"/>
          <w:bCs/>
          <w:sz w:val="22"/>
          <w:szCs w:val="22"/>
        </w:rPr>
        <w:t xml:space="preserve"> </w:t>
      </w:r>
      <w:r w:rsidR="00EB7545" w:rsidRPr="00A05F67">
        <w:rPr>
          <w:rFonts w:ascii="Montserrat" w:hAnsi="Montserrat" w:cs="Verdana"/>
          <w:bCs/>
          <w:sz w:val="22"/>
          <w:szCs w:val="22"/>
        </w:rPr>
        <w:t>423</w:t>
      </w:r>
      <w:r w:rsidRPr="00A05F67">
        <w:rPr>
          <w:rFonts w:ascii="Montserrat" w:hAnsi="Montserrat" w:cs="Verdana"/>
          <w:bCs/>
          <w:sz w:val="22"/>
          <w:szCs w:val="22"/>
        </w:rPr>
        <w:t xml:space="preserve"> 000 </w:t>
      </w:r>
      <w:r w:rsidRPr="00A05F67">
        <w:rPr>
          <w:rFonts w:ascii="Montserrat" w:hAnsi="Montserrat" w:cs="Verdana"/>
          <w:sz w:val="22"/>
          <w:szCs w:val="22"/>
        </w:rPr>
        <w:t xml:space="preserve">exemplaires  </w:t>
      </w:r>
    </w:p>
    <w:p w14:paraId="536290F6" w14:textId="75B8A63E" w:rsidR="007E45D3" w:rsidRPr="00A05F67" w:rsidRDefault="007E45D3" w:rsidP="007E45D3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sz w:val="22"/>
          <w:szCs w:val="22"/>
        </w:rPr>
        <w:t xml:space="preserve">                                                             </w:t>
      </w:r>
    </w:p>
    <w:p w14:paraId="07600377" w14:textId="57BE3C43" w:rsidR="007E45D3" w:rsidRPr="00A05F67" w:rsidRDefault="007E45D3" w:rsidP="007E45D3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b/>
          <w:bCs/>
          <w:sz w:val="22"/>
          <w:szCs w:val="22"/>
        </w:rPr>
        <w:t xml:space="preserve">Valeur faciale : </w:t>
      </w:r>
      <w:r w:rsidRPr="00A05F67">
        <w:rPr>
          <w:rFonts w:ascii="Montserrat" w:hAnsi="Montserrat" w:cs="Verdana"/>
          <w:sz w:val="22"/>
          <w:szCs w:val="22"/>
        </w:rPr>
        <w:t>1,</w:t>
      </w:r>
      <w:r w:rsidR="0042335A">
        <w:rPr>
          <w:rFonts w:ascii="Montserrat" w:hAnsi="Montserrat" w:cs="Verdana"/>
          <w:sz w:val="22"/>
          <w:szCs w:val="22"/>
        </w:rPr>
        <w:t>96</w:t>
      </w:r>
      <w:r w:rsidRPr="00A05F67">
        <w:rPr>
          <w:rFonts w:ascii="Montserrat" w:hAnsi="Montserrat" w:cs="Verdana"/>
          <w:sz w:val="22"/>
          <w:szCs w:val="22"/>
        </w:rPr>
        <w:t xml:space="preserve"> € Lettre Verte</w:t>
      </w:r>
    </w:p>
    <w:p w14:paraId="74387741" w14:textId="1D286BE0" w:rsidR="007E45D3" w:rsidRPr="007A3825" w:rsidRDefault="007E45D3" w:rsidP="007E45D3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sz w:val="22"/>
          <w:szCs w:val="22"/>
        </w:rPr>
        <w:tab/>
        <w:t xml:space="preserve">      </w:t>
      </w:r>
    </w:p>
    <w:p w14:paraId="1B319493" w14:textId="04A7B615" w:rsidR="00105CBF" w:rsidRPr="00A05F67" w:rsidRDefault="007E45D3" w:rsidP="0042335A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  <w:lang w:eastAsia="fr-FR"/>
        </w:rPr>
      </w:pPr>
      <w:r w:rsidRPr="00A05F67">
        <w:rPr>
          <w:rFonts w:ascii="Montserrat" w:hAnsi="Montserrat" w:cs="Verdana"/>
          <w:b/>
          <w:sz w:val="22"/>
          <w:szCs w:val="22"/>
        </w:rPr>
        <w:t>Mentions obligatoires :</w:t>
      </w:r>
      <w:r w:rsidR="00105CBF" w:rsidRPr="00A05F67">
        <w:rPr>
          <w:rFonts w:ascii="Montserrat" w:hAnsi="Montserrat"/>
          <w:sz w:val="20"/>
          <w:szCs w:val="20"/>
          <w:lang w:eastAsia="fr-FR"/>
        </w:rPr>
        <w:t xml:space="preserve"> création Sandrine Chimbaud d'après photo Marc</w:t>
      </w:r>
      <w:r w:rsidR="0042335A">
        <w:rPr>
          <w:rFonts w:ascii="Montserrat" w:hAnsi="Montserrat"/>
          <w:sz w:val="20"/>
          <w:szCs w:val="20"/>
          <w:lang w:eastAsia="fr-FR"/>
        </w:rPr>
        <w:t xml:space="preserve"> </w:t>
      </w:r>
      <w:r w:rsidR="00105CBF" w:rsidRPr="00A05F67">
        <w:rPr>
          <w:rFonts w:ascii="Montserrat" w:hAnsi="Montserrat"/>
          <w:sz w:val="20"/>
          <w:szCs w:val="20"/>
          <w:lang w:eastAsia="fr-FR"/>
        </w:rPr>
        <w:t>Lerouge/</w:t>
      </w:r>
      <w:proofErr w:type="spellStart"/>
      <w:r w:rsidR="00105CBF" w:rsidRPr="00A05F67">
        <w:rPr>
          <w:rFonts w:ascii="Montserrat" w:hAnsi="Montserrat"/>
          <w:sz w:val="20"/>
          <w:szCs w:val="20"/>
          <w:lang w:eastAsia="fr-FR"/>
        </w:rPr>
        <w:t>Only</w:t>
      </w:r>
      <w:proofErr w:type="spellEnd"/>
    </w:p>
    <w:bookmarkEnd w:id="3"/>
    <w:bookmarkEnd w:id="4"/>
    <w:p w14:paraId="580A8883" w14:textId="4B930F17" w:rsidR="00342D4D" w:rsidRPr="00DD3A0D" w:rsidRDefault="002F2F7A" w:rsidP="007E45D3">
      <w:pPr>
        <w:jc w:val="both"/>
        <w:rPr>
          <w:rFonts w:ascii="Montserrat" w:hAnsi="Montserrat" w:cs="Verdana"/>
          <w:b/>
          <w:color w:val="FF0000"/>
          <w:sz w:val="22"/>
          <w:szCs w:val="22"/>
        </w:rPr>
      </w:pPr>
      <w:r w:rsidRPr="00DD3A0D">
        <w:rPr>
          <w:rFonts w:ascii="Montserrat" w:hAnsi="Montserrat" w:cs="Verdana"/>
          <w:b/>
          <w:color w:val="FF0000"/>
          <w:sz w:val="22"/>
          <w:szCs w:val="22"/>
        </w:rPr>
        <w:tab/>
        <w:t xml:space="preserve">   </w:t>
      </w:r>
    </w:p>
    <w:p w14:paraId="09C1FC89" w14:textId="7EF19598" w:rsidR="003D4AE5" w:rsidRPr="00B728E7" w:rsidRDefault="00540313" w:rsidP="007E45D3">
      <w:pPr>
        <w:jc w:val="both"/>
        <w:rPr>
          <w:rFonts w:ascii="Montserrat" w:hAnsi="Montserrat" w:cs="Verdana"/>
          <w:b/>
          <w:sz w:val="22"/>
          <w:szCs w:val="22"/>
          <w:u w:val="single"/>
        </w:rPr>
      </w:pPr>
      <w:r w:rsidRPr="00540313">
        <w:rPr>
          <w:rFonts w:ascii="Montserrat" w:hAnsi="Montserrat" w:cs="Verdana"/>
          <w:b/>
          <w:sz w:val="22"/>
          <w:szCs w:val="22"/>
          <w:u w:val="single"/>
        </w:rPr>
        <w:t>Chine</w:t>
      </w:r>
      <w:r w:rsidR="007A3825">
        <w:rPr>
          <w:rFonts w:ascii="Montserrat" w:hAnsi="Montserrat" w:cs="Verdana"/>
          <w:b/>
          <w:sz w:val="22"/>
          <w:szCs w:val="22"/>
          <w:u w:val="single"/>
        </w:rPr>
        <w:t xml:space="preserve"> </w:t>
      </w:r>
      <w:r w:rsidR="007A3825" w:rsidRPr="007A3825">
        <w:rPr>
          <w:rFonts w:ascii="Montserrat" w:hAnsi="Montserrat" w:cs="Verdana"/>
          <w:b/>
          <w:sz w:val="22"/>
          <w:szCs w:val="22"/>
          <w:u w:val="single"/>
        </w:rPr>
        <w:t>–</w:t>
      </w:r>
      <w:r w:rsidR="007A3825">
        <w:rPr>
          <w:rFonts w:ascii="Montserrat" w:hAnsi="Montserrat" w:cs="Verdana"/>
          <w:b/>
          <w:sz w:val="22"/>
          <w:szCs w:val="22"/>
          <w:u w:val="single"/>
        </w:rPr>
        <w:t xml:space="preserve"> </w:t>
      </w:r>
      <w:r>
        <w:rPr>
          <w:rFonts w:ascii="Montserrat" w:hAnsi="Montserrat" w:cs="Verdana"/>
          <w:b/>
          <w:sz w:val="22"/>
          <w:szCs w:val="22"/>
          <w:u w:val="single"/>
        </w:rPr>
        <w:t xml:space="preserve">France - </w:t>
      </w:r>
      <w:r w:rsidR="003D4AE5" w:rsidRPr="00B728E7">
        <w:rPr>
          <w:rFonts w:ascii="Montserrat" w:hAnsi="Montserrat" w:cs="Verdana"/>
          <w:b/>
          <w:sz w:val="22"/>
          <w:szCs w:val="22"/>
          <w:u w:val="single"/>
        </w:rPr>
        <w:t xml:space="preserve">Le Mont </w:t>
      </w:r>
      <w:proofErr w:type="spellStart"/>
      <w:r w:rsidR="003D4AE5" w:rsidRPr="00B728E7">
        <w:rPr>
          <w:rFonts w:ascii="Montserrat" w:hAnsi="Montserrat" w:cs="Verdana"/>
          <w:b/>
          <w:sz w:val="22"/>
          <w:szCs w:val="22"/>
          <w:u w:val="single"/>
        </w:rPr>
        <w:t>Taishan</w:t>
      </w:r>
      <w:proofErr w:type="spellEnd"/>
    </w:p>
    <w:p w14:paraId="31AF9ADD" w14:textId="68B1D897" w:rsidR="002F428B" w:rsidRDefault="002F428B" w:rsidP="007E45D3">
      <w:pPr>
        <w:jc w:val="both"/>
        <w:rPr>
          <w:rFonts w:ascii="Montserrat" w:hAnsi="Montserrat" w:cs="Verdana"/>
          <w:b/>
          <w:color w:val="FF0000"/>
          <w:sz w:val="22"/>
          <w:szCs w:val="22"/>
          <w:u w:val="single"/>
        </w:rPr>
      </w:pPr>
    </w:p>
    <w:p w14:paraId="0C34D6A3" w14:textId="28954807" w:rsidR="002F428B" w:rsidRPr="00EB7545" w:rsidRDefault="002F428B" w:rsidP="002F428B">
      <w:pPr>
        <w:tabs>
          <w:tab w:val="left" w:pos="4536"/>
        </w:tabs>
        <w:jc w:val="both"/>
        <w:rPr>
          <w:rFonts w:ascii="Montserrat" w:hAnsi="Montserrat" w:cs="Verdana"/>
          <w:b/>
          <w:bCs/>
          <w:sz w:val="22"/>
          <w:szCs w:val="22"/>
        </w:rPr>
      </w:pPr>
      <w:r w:rsidRPr="00EB7545">
        <w:rPr>
          <w:rFonts w:ascii="Montserrat" w:hAnsi="Montserrat" w:cs="Verdana"/>
          <w:b/>
          <w:sz w:val="22"/>
          <w:szCs w:val="22"/>
        </w:rPr>
        <w:t>Création :</w:t>
      </w:r>
      <w:r w:rsidR="00265571">
        <w:rPr>
          <w:rFonts w:ascii="Montserrat" w:hAnsi="Montserrat" w:cs="Verdana"/>
          <w:b/>
          <w:sz w:val="22"/>
          <w:szCs w:val="22"/>
        </w:rPr>
        <w:t xml:space="preserve"> </w:t>
      </w:r>
      <w:r w:rsidR="00265571" w:rsidRPr="00265571">
        <w:rPr>
          <w:rFonts w:ascii="Montserrat" w:hAnsi="Montserrat" w:cs="Verdana"/>
          <w:b/>
          <w:bCs/>
          <w:sz w:val="22"/>
          <w:szCs w:val="22"/>
        </w:rPr>
        <w:t>WANG</w:t>
      </w:r>
      <w:r w:rsidRPr="00EB7545">
        <w:rPr>
          <w:rFonts w:ascii="Montserrat-Bold" w:hAnsi="Montserrat-Bold" w:cs="Montserrat-Bold"/>
          <w:b/>
          <w:bCs/>
          <w:sz w:val="16"/>
          <w:szCs w:val="16"/>
          <w:lang w:eastAsia="fr-FR"/>
        </w:rPr>
        <w:t xml:space="preserve"> </w:t>
      </w:r>
      <w:proofErr w:type="spellStart"/>
      <w:r w:rsidR="00673EF7" w:rsidRPr="00673EF7">
        <w:rPr>
          <w:rFonts w:ascii="Montserrat" w:hAnsi="Montserrat" w:cs="Verdana"/>
          <w:b/>
          <w:bCs/>
          <w:sz w:val="22"/>
          <w:szCs w:val="22"/>
        </w:rPr>
        <w:t>Yuliang</w:t>
      </w:r>
      <w:proofErr w:type="spellEnd"/>
      <w:r w:rsidR="00673EF7" w:rsidRPr="00673EF7">
        <w:rPr>
          <w:rFonts w:ascii="Montserrat-Bold" w:hAnsi="Montserrat-Bold" w:cs="Montserrat-Bold"/>
          <w:b/>
          <w:bCs/>
          <w:sz w:val="16"/>
          <w:szCs w:val="16"/>
          <w:lang w:eastAsia="fr-FR"/>
        </w:rPr>
        <w:t xml:space="preserve"> </w:t>
      </w:r>
    </w:p>
    <w:p w14:paraId="621AF265" w14:textId="57939154" w:rsidR="002F428B" w:rsidRPr="00A05F67" w:rsidRDefault="002F428B" w:rsidP="002F428B">
      <w:pPr>
        <w:tabs>
          <w:tab w:val="left" w:pos="4536"/>
        </w:tabs>
        <w:jc w:val="both"/>
        <w:rPr>
          <w:rFonts w:ascii="Montserrat" w:hAnsi="Montserrat" w:cs="Verdana"/>
          <w:b/>
          <w:sz w:val="22"/>
          <w:szCs w:val="22"/>
        </w:rPr>
      </w:pPr>
      <w:r w:rsidRPr="00DD3A0D">
        <w:rPr>
          <w:rFonts w:ascii="Montserrat" w:hAnsi="Montserrat" w:cs="Verdana"/>
          <w:b/>
          <w:color w:val="FF0000"/>
          <w:sz w:val="22"/>
          <w:szCs w:val="22"/>
        </w:rPr>
        <w:tab/>
      </w:r>
      <w:r w:rsidRPr="00DD3A0D">
        <w:rPr>
          <w:rFonts w:ascii="Montserrat" w:hAnsi="Montserrat" w:cs="Verdana"/>
          <w:color w:val="FF0000"/>
          <w:sz w:val="22"/>
          <w:szCs w:val="22"/>
        </w:rPr>
        <w:br/>
      </w:r>
      <w:r w:rsidRPr="00A05F67">
        <w:rPr>
          <w:rFonts w:ascii="Montserrat" w:hAnsi="Montserrat" w:cs="Verdana"/>
          <w:b/>
          <w:bCs/>
          <w:sz w:val="22"/>
          <w:szCs w:val="22"/>
        </w:rPr>
        <w:t xml:space="preserve">Impression : </w:t>
      </w:r>
      <w:r w:rsidRPr="00A05F67">
        <w:rPr>
          <w:rFonts w:ascii="Montserrat" w:hAnsi="Montserrat" w:cs="Verdana"/>
          <w:sz w:val="22"/>
          <w:szCs w:val="22"/>
        </w:rPr>
        <w:t xml:space="preserve">offset                                    </w:t>
      </w:r>
      <w:r>
        <w:rPr>
          <w:rFonts w:ascii="Montserrat" w:hAnsi="Montserrat" w:cs="Verdana"/>
          <w:sz w:val="22"/>
          <w:szCs w:val="22"/>
        </w:rPr>
        <w:t xml:space="preserve">             </w:t>
      </w:r>
      <w:r w:rsidRPr="00A05F67">
        <w:rPr>
          <w:rFonts w:ascii="Montserrat" w:hAnsi="Montserrat" w:cs="Verdana"/>
          <w:sz w:val="22"/>
          <w:szCs w:val="22"/>
        </w:rPr>
        <w:t xml:space="preserve">  </w:t>
      </w:r>
      <w:r w:rsidRPr="00A05F67">
        <w:rPr>
          <w:rFonts w:ascii="Montserrat" w:hAnsi="Montserrat" w:cs="Verdana"/>
          <w:b/>
          <w:bCs/>
          <w:sz w:val="22"/>
          <w:szCs w:val="22"/>
        </w:rPr>
        <w:t xml:space="preserve">Format du timbre : </w:t>
      </w:r>
      <w:r w:rsidRPr="00A05F67">
        <w:rPr>
          <w:rFonts w:ascii="Montserrat" w:hAnsi="Montserrat" w:cs="Verdana"/>
          <w:sz w:val="22"/>
          <w:szCs w:val="22"/>
        </w:rPr>
        <w:t>40,85 x 30 mm</w:t>
      </w:r>
    </w:p>
    <w:p w14:paraId="3ED1FBF6" w14:textId="5FB81679" w:rsidR="002F428B" w:rsidRPr="00A05F67" w:rsidRDefault="002F428B" w:rsidP="002F428B">
      <w:pPr>
        <w:jc w:val="both"/>
        <w:rPr>
          <w:rFonts w:ascii="Montserrat" w:hAnsi="Montserrat" w:cs="Verdana"/>
          <w:sz w:val="22"/>
          <w:szCs w:val="22"/>
        </w:rPr>
      </w:pPr>
    </w:p>
    <w:p w14:paraId="18BBDC18" w14:textId="6B5E1219" w:rsidR="002F428B" w:rsidRPr="00A05F67" w:rsidRDefault="002F428B" w:rsidP="002F428B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b/>
          <w:sz w:val="22"/>
          <w:szCs w:val="22"/>
        </w:rPr>
        <w:t>Présentation :</w:t>
      </w:r>
      <w:r w:rsidRPr="00A05F67">
        <w:rPr>
          <w:rFonts w:ascii="Montserrat" w:hAnsi="Montserrat" w:cs="Verdana"/>
          <w:sz w:val="22"/>
          <w:szCs w:val="22"/>
        </w:rPr>
        <w:t xml:space="preserve"> 15 timbres à la feuille                              </w:t>
      </w:r>
      <w:r w:rsidRPr="00A05F67">
        <w:rPr>
          <w:rFonts w:ascii="Montserrat" w:hAnsi="Montserrat" w:cs="Verdana"/>
          <w:b/>
          <w:bCs/>
          <w:sz w:val="22"/>
          <w:szCs w:val="22"/>
        </w:rPr>
        <w:t>Tirage :</w:t>
      </w:r>
      <w:r w:rsidRPr="00A05F67">
        <w:rPr>
          <w:rFonts w:ascii="Montserrat" w:hAnsi="Montserrat" w:cs="Verdana"/>
          <w:bCs/>
          <w:sz w:val="22"/>
          <w:szCs w:val="22"/>
        </w:rPr>
        <w:t xml:space="preserve"> 423 000 </w:t>
      </w:r>
      <w:r w:rsidRPr="00A05F67">
        <w:rPr>
          <w:rFonts w:ascii="Montserrat" w:hAnsi="Montserrat" w:cs="Verdana"/>
          <w:sz w:val="22"/>
          <w:szCs w:val="22"/>
        </w:rPr>
        <w:t xml:space="preserve">exemplaires  </w:t>
      </w:r>
    </w:p>
    <w:p w14:paraId="79F74262" w14:textId="55014966" w:rsidR="002F428B" w:rsidRPr="00A05F67" w:rsidRDefault="002F428B" w:rsidP="002F428B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sz w:val="22"/>
          <w:szCs w:val="22"/>
        </w:rPr>
        <w:t xml:space="preserve">                                                             </w:t>
      </w:r>
    </w:p>
    <w:p w14:paraId="1DBA9640" w14:textId="45B6B728" w:rsidR="002F428B" w:rsidRPr="00A05F67" w:rsidRDefault="002F428B" w:rsidP="002F428B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b/>
          <w:bCs/>
          <w:sz w:val="22"/>
          <w:szCs w:val="22"/>
        </w:rPr>
        <w:t xml:space="preserve">Valeur faciale : </w:t>
      </w:r>
      <w:r w:rsidRPr="00A05F67">
        <w:rPr>
          <w:rFonts w:ascii="Montserrat" w:hAnsi="Montserrat" w:cs="Verdana"/>
          <w:sz w:val="22"/>
          <w:szCs w:val="22"/>
        </w:rPr>
        <w:t>1,</w:t>
      </w:r>
      <w:r w:rsidR="00B728E7">
        <w:rPr>
          <w:rFonts w:ascii="Montserrat" w:hAnsi="Montserrat" w:cs="Verdana"/>
          <w:sz w:val="22"/>
          <w:szCs w:val="22"/>
        </w:rPr>
        <w:t>29</w:t>
      </w:r>
      <w:r w:rsidRPr="00A05F67">
        <w:rPr>
          <w:rFonts w:ascii="Montserrat" w:hAnsi="Montserrat" w:cs="Verdana"/>
          <w:sz w:val="22"/>
          <w:szCs w:val="22"/>
        </w:rPr>
        <w:t xml:space="preserve"> € Lettre Verte</w:t>
      </w:r>
    </w:p>
    <w:p w14:paraId="1A22D76A" w14:textId="44B3AF2C" w:rsidR="002F428B" w:rsidRPr="00A05F67" w:rsidRDefault="002F428B" w:rsidP="002F428B">
      <w:pPr>
        <w:jc w:val="both"/>
        <w:rPr>
          <w:rFonts w:ascii="Montserrat" w:hAnsi="Montserrat" w:cs="Verdana"/>
          <w:sz w:val="22"/>
          <w:szCs w:val="22"/>
        </w:rPr>
      </w:pPr>
      <w:r w:rsidRPr="00A05F67">
        <w:rPr>
          <w:rFonts w:ascii="Montserrat" w:hAnsi="Montserrat" w:cs="Verdana"/>
          <w:sz w:val="22"/>
          <w:szCs w:val="22"/>
        </w:rPr>
        <w:tab/>
        <w:t xml:space="preserve">      </w:t>
      </w:r>
    </w:p>
    <w:p w14:paraId="45AEBFE5" w14:textId="4CF06817" w:rsidR="002F428B" w:rsidRPr="00A05F67" w:rsidRDefault="002F428B" w:rsidP="002F428B">
      <w:pPr>
        <w:jc w:val="both"/>
        <w:rPr>
          <w:rFonts w:ascii="Montserrat" w:hAnsi="Montserrat" w:cs="Verdana"/>
          <w:bCs/>
          <w:sz w:val="22"/>
          <w:szCs w:val="22"/>
        </w:rPr>
      </w:pPr>
      <w:r w:rsidRPr="00A05F67">
        <w:rPr>
          <w:rFonts w:ascii="Montserrat" w:hAnsi="Montserrat" w:cs="Verdana"/>
          <w:b/>
          <w:bCs/>
          <w:sz w:val="22"/>
          <w:szCs w:val="22"/>
        </w:rPr>
        <w:t>Conception graphique timbre à date</w:t>
      </w:r>
      <w:r w:rsidRPr="00A05F67">
        <w:rPr>
          <w:rFonts w:ascii="Montserrat" w:hAnsi="Montserrat" w:cs="Verdana"/>
          <w:sz w:val="22"/>
          <w:szCs w:val="22"/>
        </w:rPr>
        <w:t> </w:t>
      </w:r>
      <w:r w:rsidRPr="00A05F67">
        <w:rPr>
          <w:rFonts w:ascii="Montserrat" w:hAnsi="Montserrat" w:cs="Verdana"/>
          <w:bCs/>
          <w:sz w:val="22"/>
          <w:szCs w:val="22"/>
        </w:rPr>
        <w:t xml:space="preserve">: </w:t>
      </w:r>
      <w:r w:rsidR="0051107A" w:rsidRPr="0051107A">
        <w:rPr>
          <w:rFonts w:ascii="Montserrat" w:hAnsi="Montserrat" w:cs="Verdana"/>
          <w:b/>
          <w:bCs/>
          <w:sz w:val="22"/>
          <w:szCs w:val="22"/>
        </w:rPr>
        <w:t>Sandrine CHIMBAUD</w:t>
      </w:r>
    </w:p>
    <w:p w14:paraId="5C048B7B" w14:textId="7F4FD3A5" w:rsidR="002F428B" w:rsidRPr="00A05F67" w:rsidRDefault="002F428B" w:rsidP="002F428B">
      <w:pPr>
        <w:jc w:val="both"/>
        <w:rPr>
          <w:rFonts w:ascii="Montserrat" w:hAnsi="Montserrat" w:cs="Verdana"/>
          <w:b/>
          <w:sz w:val="22"/>
          <w:szCs w:val="22"/>
        </w:rPr>
      </w:pPr>
    </w:p>
    <w:p w14:paraId="1B589C2D" w14:textId="268D3B9B" w:rsidR="004353A7" w:rsidRDefault="002F428B" w:rsidP="000F5223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  <w:lang w:eastAsia="fr-FR"/>
        </w:rPr>
      </w:pPr>
      <w:r w:rsidRPr="00A05F67">
        <w:rPr>
          <w:rFonts w:ascii="Montserrat" w:hAnsi="Montserrat" w:cs="Verdana"/>
          <w:b/>
          <w:sz w:val="22"/>
          <w:szCs w:val="22"/>
        </w:rPr>
        <w:t>Mentions obligatoires :</w:t>
      </w:r>
      <w:r w:rsidRPr="00A05F67">
        <w:rPr>
          <w:rFonts w:ascii="Montserrat" w:hAnsi="Montserrat"/>
          <w:sz w:val="20"/>
          <w:szCs w:val="20"/>
          <w:lang w:eastAsia="fr-FR"/>
        </w:rPr>
        <w:t xml:space="preserve"> </w:t>
      </w:r>
      <w:r w:rsidR="000F5223">
        <w:rPr>
          <w:rFonts w:ascii="Montserrat" w:hAnsi="Montserrat"/>
          <w:sz w:val="20"/>
          <w:szCs w:val="20"/>
          <w:lang w:eastAsia="fr-FR"/>
        </w:rPr>
        <w:t>c</w:t>
      </w:r>
      <w:r w:rsidR="004F4607" w:rsidRPr="000F5223">
        <w:rPr>
          <w:rFonts w:ascii="Montserrat" w:hAnsi="Montserrat"/>
          <w:sz w:val="20"/>
          <w:szCs w:val="20"/>
          <w:lang w:eastAsia="fr-FR"/>
        </w:rPr>
        <w:t xml:space="preserve">réation Wang </w:t>
      </w:r>
      <w:proofErr w:type="spellStart"/>
      <w:r w:rsidR="004F4607" w:rsidRPr="000F5223">
        <w:rPr>
          <w:rFonts w:ascii="Montserrat" w:hAnsi="Montserrat"/>
          <w:sz w:val="20"/>
          <w:szCs w:val="20"/>
          <w:lang w:eastAsia="fr-FR"/>
        </w:rPr>
        <w:t>Yuliang</w:t>
      </w:r>
      <w:proofErr w:type="spellEnd"/>
      <w:r w:rsidR="004F4607" w:rsidRPr="000F5223">
        <w:rPr>
          <w:rFonts w:ascii="Montserrat" w:hAnsi="Montserrat"/>
          <w:sz w:val="20"/>
          <w:szCs w:val="20"/>
          <w:lang w:eastAsia="fr-FR"/>
        </w:rPr>
        <w:t xml:space="preserve"> - Mise en page Sandrine Chimbaud</w:t>
      </w:r>
    </w:p>
    <w:p w14:paraId="7C8267BC" w14:textId="35124452" w:rsidR="007A3825" w:rsidRDefault="007A3825" w:rsidP="000F5223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  <w:lang w:eastAsia="fr-FR"/>
        </w:rPr>
      </w:pPr>
    </w:p>
    <w:p w14:paraId="146EAF7D" w14:textId="021ECB26" w:rsidR="007A3825" w:rsidRPr="007A3825" w:rsidRDefault="007A3825" w:rsidP="007A3825">
      <w:pPr>
        <w:autoSpaceDE w:val="0"/>
        <w:autoSpaceDN w:val="0"/>
        <w:adjustRightInd w:val="0"/>
        <w:jc w:val="both"/>
        <w:rPr>
          <w:rFonts w:ascii="Montserrat" w:hAnsi="Montserrat"/>
          <w:bCs/>
          <w:sz w:val="20"/>
          <w:szCs w:val="20"/>
          <w:lang w:eastAsia="fr-FR"/>
        </w:rPr>
      </w:pPr>
      <w:r w:rsidRPr="007A3825">
        <w:rPr>
          <w:rFonts w:ascii="Montserrat" w:hAnsi="Montserrat"/>
          <w:b/>
          <w:bCs/>
          <w:sz w:val="20"/>
          <w:szCs w:val="20"/>
          <w:lang w:eastAsia="fr-FR"/>
        </w:rPr>
        <w:t>Conception graphique timbre à date</w:t>
      </w:r>
      <w:r w:rsidRPr="007A3825">
        <w:rPr>
          <w:rFonts w:ascii="Montserrat" w:hAnsi="Montserrat"/>
          <w:sz w:val="20"/>
          <w:szCs w:val="20"/>
          <w:lang w:eastAsia="fr-FR"/>
        </w:rPr>
        <w:t> </w:t>
      </w:r>
      <w:r w:rsidRPr="007A3825">
        <w:rPr>
          <w:rFonts w:ascii="Montserrat" w:hAnsi="Montserrat"/>
          <w:bCs/>
          <w:sz w:val="20"/>
          <w:szCs w:val="20"/>
          <w:lang w:eastAsia="fr-FR"/>
        </w:rPr>
        <w:t xml:space="preserve">: </w:t>
      </w:r>
      <w:r w:rsidR="00EF2B66" w:rsidRPr="00EF2B66">
        <w:rPr>
          <w:rFonts w:ascii="Montserrat" w:hAnsi="Montserrat"/>
          <w:b/>
          <w:bCs/>
          <w:sz w:val="20"/>
          <w:szCs w:val="20"/>
          <w:lang w:eastAsia="fr-FR"/>
        </w:rPr>
        <w:t>Sandrine CHIMBAUD</w:t>
      </w:r>
    </w:p>
    <w:p w14:paraId="750292BA" w14:textId="636E2FBF" w:rsidR="007A3825" w:rsidRPr="000F5223" w:rsidRDefault="007A3825" w:rsidP="000F5223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  <w:lang w:eastAsia="fr-FR"/>
        </w:rPr>
      </w:pPr>
    </w:p>
    <w:p w14:paraId="1BFA76BD" w14:textId="1ECC8505" w:rsidR="004353A7" w:rsidRPr="00E5791C" w:rsidRDefault="00395E71" w:rsidP="003D4AE5">
      <w:pPr>
        <w:autoSpaceDE w:val="0"/>
        <w:autoSpaceDN w:val="0"/>
        <w:adjustRightInd w:val="0"/>
        <w:rPr>
          <w:rFonts w:ascii="Montserrat" w:hAnsi="Montserrat" w:cs="Verdana"/>
          <w:b/>
          <w:bCs/>
          <w:sz w:val="22"/>
          <w:szCs w:val="22"/>
          <w:u w:val="single"/>
        </w:rPr>
      </w:pPr>
      <w:r w:rsidRPr="00E5791C">
        <w:rPr>
          <w:rFonts w:ascii="Montserrat" w:hAnsi="Montserrat" w:cs="Verdana"/>
          <w:b/>
          <w:bCs/>
          <w:sz w:val="22"/>
          <w:szCs w:val="22"/>
          <w:u w:val="single"/>
        </w:rPr>
        <w:t>P</w:t>
      </w:r>
      <w:r w:rsidR="00D64DFE" w:rsidRPr="00E5791C">
        <w:rPr>
          <w:rFonts w:ascii="Montserrat" w:hAnsi="Montserrat" w:cs="Verdana"/>
          <w:b/>
          <w:bCs/>
          <w:sz w:val="22"/>
          <w:szCs w:val="22"/>
          <w:u w:val="single"/>
        </w:rPr>
        <w:t>OCHETTE ÉMISSION COMMUNE F</w:t>
      </w:r>
      <w:r w:rsidR="00F0124C" w:rsidRPr="00E5791C">
        <w:rPr>
          <w:rFonts w:ascii="Montserrat" w:hAnsi="Montserrat" w:cs="Verdana"/>
          <w:b/>
          <w:bCs/>
          <w:sz w:val="22"/>
          <w:szCs w:val="22"/>
          <w:u w:val="single"/>
        </w:rPr>
        <w:t>RANCE-CHINE</w:t>
      </w:r>
    </w:p>
    <w:p w14:paraId="3F1828CD" w14:textId="3B5518B0" w:rsidR="00B06AB5" w:rsidRDefault="007651D9" w:rsidP="003D4AE5">
      <w:pPr>
        <w:autoSpaceDE w:val="0"/>
        <w:autoSpaceDN w:val="0"/>
        <w:adjustRightInd w:val="0"/>
        <w:rPr>
          <w:rFonts w:ascii="Montserrat" w:hAnsi="Montserrat" w:cs="Verdan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2FAF6E42" wp14:editId="1A87FB0E">
            <wp:simplePos x="0" y="0"/>
            <wp:positionH relativeFrom="margin">
              <wp:posOffset>-5081</wp:posOffset>
            </wp:positionH>
            <wp:positionV relativeFrom="paragraph">
              <wp:posOffset>13335</wp:posOffset>
            </wp:positionV>
            <wp:extent cx="2746431" cy="3886200"/>
            <wp:effectExtent l="0" t="0" r="0" b="0"/>
            <wp:wrapSquare wrapText="bothSides"/>
            <wp:docPr id="452456236" name="Image 1" descr="Une image contenant texte, plein air, maison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56236" name="Image 1" descr="Une image contenant texte, plein air, maison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38" cy="38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A7815" w14:textId="0F0E5B96" w:rsidR="00F03E40" w:rsidRDefault="00F00ABD" w:rsidP="00A20E2B">
      <w:pPr>
        <w:autoSpaceDE w:val="0"/>
        <w:autoSpaceDN w:val="0"/>
        <w:adjustRightInd w:val="0"/>
        <w:jc w:val="both"/>
        <w:rPr>
          <w:rFonts w:ascii="Montserrat" w:hAnsi="Montserrat" w:cs="Verdana"/>
          <w:sz w:val="20"/>
          <w:szCs w:val="20"/>
          <w:lang w:eastAsia="fr-FR"/>
        </w:rPr>
      </w:pPr>
      <w:r w:rsidRPr="00771013">
        <w:rPr>
          <w:rFonts w:ascii="Montserrat" w:hAnsi="Montserrat" w:cs="Verdana"/>
          <w:sz w:val="20"/>
          <w:szCs w:val="20"/>
          <w:lang w:eastAsia="fr-FR"/>
        </w:rPr>
        <w:t xml:space="preserve">La pochette philatélique </w:t>
      </w:r>
      <w:r w:rsidR="00F03E40" w:rsidRPr="00771013">
        <w:rPr>
          <w:rFonts w:ascii="Montserrat" w:hAnsi="Montserrat" w:cs="Verdana"/>
          <w:sz w:val="20"/>
          <w:szCs w:val="20"/>
          <w:lang w:eastAsia="fr-FR"/>
        </w:rPr>
        <w:t>trois volets</w:t>
      </w:r>
      <w:r w:rsidRPr="00771013">
        <w:rPr>
          <w:rFonts w:ascii="Montserrat" w:hAnsi="Montserrat" w:cs="Verdana"/>
          <w:sz w:val="20"/>
          <w:szCs w:val="20"/>
          <w:lang w:eastAsia="fr-FR"/>
        </w:rPr>
        <w:t xml:space="preserve">, </w:t>
      </w:r>
      <w:r w:rsidR="00F03E40" w:rsidRPr="00771013">
        <w:rPr>
          <w:rFonts w:ascii="Montserrat" w:hAnsi="Montserrat" w:cs="Verdana"/>
          <w:sz w:val="20"/>
          <w:szCs w:val="20"/>
          <w:lang w:eastAsia="fr-FR"/>
        </w:rPr>
        <w:t xml:space="preserve">contient les </w:t>
      </w:r>
      <w:r w:rsidR="00750759">
        <w:rPr>
          <w:rFonts w:ascii="Montserrat" w:hAnsi="Montserrat" w:cs="Verdana"/>
          <w:sz w:val="20"/>
          <w:szCs w:val="20"/>
          <w:lang w:eastAsia="fr-FR"/>
        </w:rPr>
        <w:t>deux</w:t>
      </w:r>
      <w:r w:rsidR="00F03E40" w:rsidRPr="00771013">
        <w:rPr>
          <w:rFonts w:ascii="Montserrat" w:hAnsi="Montserrat" w:cs="Verdana"/>
          <w:sz w:val="20"/>
          <w:szCs w:val="20"/>
          <w:lang w:eastAsia="fr-FR"/>
        </w:rPr>
        <w:t xml:space="preserve"> tim</w:t>
      </w:r>
      <w:r w:rsidR="0035634F" w:rsidRPr="00771013">
        <w:rPr>
          <w:rFonts w:ascii="Montserrat" w:hAnsi="Montserrat" w:cs="Verdana"/>
          <w:sz w:val="20"/>
          <w:szCs w:val="20"/>
          <w:lang w:eastAsia="fr-FR"/>
        </w:rPr>
        <w:t xml:space="preserve">bres français et </w:t>
      </w:r>
      <w:r w:rsidR="00750759">
        <w:rPr>
          <w:rFonts w:ascii="Montserrat" w:hAnsi="Montserrat" w:cs="Verdana"/>
          <w:sz w:val="20"/>
          <w:szCs w:val="20"/>
          <w:lang w:eastAsia="fr-FR"/>
        </w:rPr>
        <w:t xml:space="preserve">les deux timbres </w:t>
      </w:r>
      <w:r w:rsidR="0035634F" w:rsidRPr="00771013">
        <w:rPr>
          <w:rFonts w:ascii="Montserrat" w:hAnsi="Montserrat" w:cs="Verdana"/>
          <w:sz w:val="20"/>
          <w:szCs w:val="20"/>
          <w:lang w:eastAsia="fr-FR"/>
        </w:rPr>
        <w:t>chinois</w:t>
      </w:r>
      <w:r w:rsidR="00A20E2B">
        <w:rPr>
          <w:rFonts w:ascii="Montserrat" w:hAnsi="Montserrat" w:cs="Verdana"/>
          <w:sz w:val="20"/>
          <w:szCs w:val="20"/>
          <w:lang w:eastAsia="fr-FR"/>
        </w:rPr>
        <w:t>.</w:t>
      </w:r>
    </w:p>
    <w:p w14:paraId="5367B8AE" w14:textId="77777777" w:rsidR="00481689" w:rsidRPr="00481689" w:rsidRDefault="00481689" w:rsidP="00F03E40">
      <w:pPr>
        <w:autoSpaceDE w:val="0"/>
        <w:autoSpaceDN w:val="0"/>
        <w:adjustRightInd w:val="0"/>
        <w:rPr>
          <w:rFonts w:ascii="Montserrat" w:hAnsi="Montserrat" w:cs="Verdana"/>
          <w:sz w:val="8"/>
          <w:szCs w:val="8"/>
          <w:lang w:eastAsia="fr-FR"/>
        </w:rPr>
      </w:pPr>
    </w:p>
    <w:p w14:paraId="7F77BCFF" w14:textId="5EC12E07" w:rsidR="004353A7" w:rsidRPr="00481689" w:rsidRDefault="00481689" w:rsidP="004353A7">
      <w:pPr>
        <w:autoSpaceDE w:val="0"/>
        <w:autoSpaceDN w:val="0"/>
        <w:adjustRightInd w:val="0"/>
        <w:rPr>
          <w:rFonts w:ascii="Montserrat" w:hAnsi="Montserrat" w:cs="BarlowCondensed-Medium"/>
          <w:color w:val="000000"/>
          <w:sz w:val="16"/>
          <w:szCs w:val="16"/>
          <w:lang w:eastAsia="fr-FR"/>
        </w:rPr>
      </w:pPr>
      <w:r>
        <w:rPr>
          <w:rFonts w:ascii="Montserrat" w:hAnsi="Montserrat" w:cs="BarlowCondensed-Medium"/>
          <w:color w:val="000000"/>
          <w:sz w:val="16"/>
          <w:szCs w:val="16"/>
          <w:lang w:eastAsia="fr-FR"/>
        </w:rPr>
        <w:t>Réf</w:t>
      </w:r>
      <w:r w:rsidR="00A47B75">
        <w:rPr>
          <w:rFonts w:ascii="Montserrat" w:hAnsi="Montserrat" w:cs="BarlowCondensed-Medium"/>
          <w:color w:val="000000"/>
          <w:sz w:val="16"/>
          <w:szCs w:val="16"/>
          <w:lang w:eastAsia="fr-FR"/>
        </w:rPr>
        <w:t xml:space="preserve">. : </w:t>
      </w:r>
      <w:r w:rsidR="004353A7" w:rsidRPr="00481689">
        <w:rPr>
          <w:rFonts w:ascii="Montserrat" w:hAnsi="Montserrat" w:cs="BarlowCondensed-Medium"/>
          <w:color w:val="000000"/>
          <w:sz w:val="16"/>
          <w:szCs w:val="16"/>
          <w:lang w:eastAsia="fr-FR"/>
        </w:rPr>
        <w:t xml:space="preserve">21 24 760 </w:t>
      </w:r>
    </w:p>
    <w:p w14:paraId="3584B110" w14:textId="15185869" w:rsidR="00A50E63" w:rsidRPr="00D66957" w:rsidRDefault="00A50E63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  <w:r w:rsidRPr="00D66957">
        <w:rPr>
          <w:rFonts w:ascii="Montserrat" w:hAnsi="Montserrat" w:cs="Montserrat-Medium"/>
          <w:b/>
          <w:bCs/>
          <w:sz w:val="20"/>
          <w:szCs w:val="20"/>
          <w:lang w:eastAsia="fr-FR"/>
        </w:rPr>
        <w:t>Mise en page :</w:t>
      </w:r>
      <w:r w:rsidRPr="00D66957">
        <w:rPr>
          <w:rFonts w:ascii="Montserrat" w:hAnsi="Montserrat" w:cs="Montserrat-Medium"/>
          <w:sz w:val="20"/>
          <w:szCs w:val="20"/>
          <w:lang w:eastAsia="fr-FR"/>
        </w:rPr>
        <w:t xml:space="preserve"> </w:t>
      </w:r>
      <w:r w:rsidRPr="00D66957">
        <w:rPr>
          <w:rFonts w:ascii="Montserrat" w:hAnsi="Montserrat" w:cs="Montserrat-Bold"/>
          <w:sz w:val="20"/>
          <w:szCs w:val="20"/>
          <w:lang w:eastAsia="fr-FR"/>
        </w:rPr>
        <w:t>Sandrine C</w:t>
      </w:r>
      <w:r w:rsidR="00BD05B3" w:rsidRPr="00D66957">
        <w:rPr>
          <w:rFonts w:ascii="Montserrat" w:hAnsi="Montserrat" w:cs="Montserrat-Bold"/>
          <w:sz w:val="20"/>
          <w:szCs w:val="20"/>
          <w:lang w:eastAsia="fr-FR"/>
        </w:rPr>
        <w:t>HIMBAUD</w:t>
      </w:r>
    </w:p>
    <w:p w14:paraId="3E897832" w14:textId="53703019" w:rsidR="00A50E63" w:rsidRPr="00D66957" w:rsidRDefault="00A50E63" w:rsidP="00A50E63">
      <w:pPr>
        <w:autoSpaceDE w:val="0"/>
        <w:autoSpaceDN w:val="0"/>
        <w:adjustRightInd w:val="0"/>
        <w:rPr>
          <w:rFonts w:ascii="Montserrat" w:hAnsi="Montserrat" w:cs="Montserrat-Bold"/>
          <w:b/>
          <w:bCs/>
          <w:sz w:val="20"/>
          <w:szCs w:val="20"/>
          <w:lang w:eastAsia="fr-FR"/>
        </w:rPr>
      </w:pPr>
      <w:r w:rsidRPr="00D66957">
        <w:rPr>
          <w:rFonts w:ascii="Montserrat" w:hAnsi="Montserrat" w:cs="Montserrat-Medium"/>
          <w:b/>
          <w:bCs/>
          <w:sz w:val="20"/>
          <w:szCs w:val="20"/>
          <w:lang w:eastAsia="fr-FR"/>
        </w:rPr>
        <w:t>Impression :</w:t>
      </w:r>
      <w:r w:rsidRPr="00D66957">
        <w:rPr>
          <w:rFonts w:ascii="Montserrat" w:hAnsi="Montserrat" w:cs="Montserrat-Medium"/>
          <w:sz w:val="20"/>
          <w:szCs w:val="20"/>
          <w:lang w:eastAsia="fr-FR"/>
        </w:rPr>
        <w:t xml:space="preserve"> </w:t>
      </w:r>
      <w:r w:rsidR="00BD05B3" w:rsidRPr="00D66957">
        <w:rPr>
          <w:rFonts w:ascii="Montserrat" w:hAnsi="Montserrat" w:cs="Montserrat-Bold"/>
          <w:sz w:val="20"/>
          <w:szCs w:val="20"/>
          <w:lang w:eastAsia="fr-FR"/>
        </w:rPr>
        <w:t>offset</w:t>
      </w:r>
    </w:p>
    <w:p w14:paraId="7F75ECC6" w14:textId="0BC235B8" w:rsidR="004353A7" w:rsidRPr="00D66957" w:rsidRDefault="00A50E63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  <w:r w:rsidRPr="00D66957">
        <w:rPr>
          <w:rFonts w:ascii="Montserrat" w:hAnsi="Montserrat" w:cs="Montserrat-Medium"/>
          <w:b/>
          <w:bCs/>
          <w:sz w:val="20"/>
          <w:szCs w:val="20"/>
          <w:lang w:eastAsia="fr-FR"/>
        </w:rPr>
        <w:t>Tirage :</w:t>
      </w:r>
      <w:r w:rsidRPr="00D66957">
        <w:rPr>
          <w:rFonts w:ascii="Montserrat" w:hAnsi="Montserrat" w:cs="Montserrat-Medium"/>
          <w:sz w:val="20"/>
          <w:szCs w:val="20"/>
          <w:lang w:eastAsia="fr-FR"/>
        </w:rPr>
        <w:t xml:space="preserve"> </w:t>
      </w:r>
      <w:r w:rsidRPr="00D66957">
        <w:rPr>
          <w:rFonts w:ascii="Montserrat" w:hAnsi="Montserrat" w:cs="Montserrat-Bold"/>
          <w:sz w:val="20"/>
          <w:szCs w:val="20"/>
          <w:lang w:eastAsia="fr-FR"/>
        </w:rPr>
        <w:t>25</w:t>
      </w:r>
      <w:r w:rsidR="00BD05B3" w:rsidRPr="00D66957">
        <w:rPr>
          <w:rFonts w:ascii="Montserrat" w:hAnsi="Montserrat" w:cs="Montserrat-Bold"/>
          <w:sz w:val="20"/>
          <w:szCs w:val="20"/>
          <w:lang w:eastAsia="fr-FR"/>
        </w:rPr>
        <w:t> </w:t>
      </w:r>
      <w:r w:rsidRPr="00D66957">
        <w:rPr>
          <w:rFonts w:ascii="Montserrat" w:hAnsi="Montserrat" w:cs="Montserrat-Bold"/>
          <w:sz w:val="20"/>
          <w:szCs w:val="20"/>
          <w:lang w:eastAsia="fr-FR"/>
        </w:rPr>
        <w:t>000</w:t>
      </w:r>
      <w:r w:rsidR="00BD05B3" w:rsidRPr="00D66957">
        <w:rPr>
          <w:rFonts w:ascii="Montserrat" w:hAnsi="Montserrat" w:cs="Montserrat-Bold"/>
          <w:sz w:val="20"/>
          <w:szCs w:val="20"/>
          <w:lang w:eastAsia="fr-FR"/>
        </w:rPr>
        <w:t xml:space="preserve"> exemplaires</w:t>
      </w:r>
    </w:p>
    <w:p w14:paraId="273BF55D" w14:textId="098782DD" w:rsidR="00D66957" w:rsidRDefault="00D66957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  <w:r w:rsidRPr="00D66957">
        <w:rPr>
          <w:rFonts w:ascii="Montserrat" w:hAnsi="Montserrat" w:cs="Montserrat-Bold"/>
          <w:b/>
          <w:bCs/>
          <w:sz w:val="20"/>
          <w:szCs w:val="20"/>
          <w:lang w:eastAsia="fr-FR"/>
        </w:rPr>
        <w:t>Prix de vente :</w:t>
      </w:r>
      <w:r w:rsidRPr="00D66957">
        <w:rPr>
          <w:rFonts w:ascii="Montserrat" w:hAnsi="Montserrat" w:cs="Montserrat-Bold"/>
          <w:sz w:val="20"/>
          <w:szCs w:val="20"/>
          <w:lang w:eastAsia="fr-FR"/>
        </w:rPr>
        <w:t xml:space="preserve"> 7,00 €</w:t>
      </w:r>
    </w:p>
    <w:p w14:paraId="25A2CC2C" w14:textId="2AF5A616" w:rsidR="00F305F9" w:rsidRDefault="00614B14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51D3170F" wp14:editId="12FB8651">
            <wp:simplePos x="0" y="0"/>
            <wp:positionH relativeFrom="margin">
              <wp:posOffset>2534920</wp:posOffset>
            </wp:positionH>
            <wp:positionV relativeFrom="paragraph">
              <wp:posOffset>64770</wp:posOffset>
            </wp:positionV>
            <wp:extent cx="3130550" cy="1400771"/>
            <wp:effectExtent l="0" t="0" r="0" b="9525"/>
            <wp:wrapNone/>
            <wp:docPr id="1365728569" name="Image 2" descr="Une image contenant texte, ciel, eau, pl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28569" name="Image 2" descr="Une image contenant texte, ciel, eau, pl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4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110E6" w14:textId="78B46869" w:rsidR="00F305F9" w:rsidRDefault="00F305F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0C28FAAE" w14:textId="1765E39E" w:rsidR="00F305F9" w:rsidRDefault="00F305F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7BE7226D" w14:textId="752B97BF" w:rsidR="007651D9" w:rsidRDefault="007651D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18B4CC6E" w14:textId="2C165C49" w:rsidR="007651D9" w:rsidRDefault="007651D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5DCEDE88" w14:textId="1B8C1B54" w:rsidR="007651D9" w:rsidRDefault="007651D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0AC73BFA" w14:textId="16CA4F63" w:rsidR="00F305F9" w:rsidRDefault="00F305F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01EE3A40" w14:textId="656850A1" w:rsidR="00F305F9" w:rsidRDefault="00F305F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6A32733A" w14:textId="29A55830" w:rsidR="00F305F9" w:rsidRDefault="00F305F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3BBF2DCE" w14:textId="491B5ED6" w:rsidR="007651D9" w:rsidRDefault="008210F8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6ADAC4E3" wp14:editId="3B8B32E2">
            <wp:simplePos x="0" y="0"/>
            <wp:positionH relativeFrom="column">
              <wp:posOffset>2671445</wp:posOffset>
            </wp:positionH>
            <wp:positionV relativeFrom="paragraph">
              <wp:posOffset>71755</wp:posOffset>
            </wp:positionV>
            <wp:extent cx="2895600" cy="1378585"/>
            <wp:effectExtent l="0" t="0" r="0" b="0"/>
            <wp:wrapNone/>
            <wp:docPr id="1383275392" name="Image 3" descr="Une image contenant texte, plein air, nuag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75392" name="Image 3" descr="Une image contenant texte, plein air, nuag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66F55" w14:textId="37C62F8F" w:rsidR="007651D9" w:rsidRDefault="007651D9" w:rsidP="00A50E63">
      <w:pPr>
        <w:autoSpaceDE w:val="0"/>
        <w:autoSpaceDN w:val="0"/>
        <w:adjustRightInd w:val="0"/>
        <w:rPr>
          <w:rFonts w:ascii="Montserrat" w:hAnsi="Montserrat" w:cs="Montserrat-Bold"/>
          <w:sz w:val="20"/>
          <w:szCs w:val="20"/>
          <w:lang w:eastAsia="fr-FR"/>
        </w:rPr>
      </w:pPr>
    </w:p>
    <w:p w14:paraId="16E49110" w14:textId="77777777" w:rsidR="00F305F9" w:rsidRDefault="00F305F9" w:rsidP="00A50E63">
      <w:pPr>
        <w:autoSpaceDE w:val="0"/>
        <w:autoSpaceDN w:val="0"/>
        <w:adjustRightInd w:val="0"/>
        <w:rPr>
          <w:rFonts w:ascii="Montserrat" w:hAnsi="Montserrat" w:cs="BarlowCondensed-Medium"/>
          <w:color w:val="000000"/>
          <w:sz w:val="20"/>
          <w:szCs w:val="20"/>
          <w:lang w:eastAsia="fr-FR"/>
        </w:rPr>
      </w:pPr>
    </w:p>
    <w:p w14:paraId="01453CB5" w14:textId="77777777" w:rsidR="00B452E9" w:rsidRDefault="00B452E9" w:rsidP="00A50E63">
      <w:pPr>
        <w:autoSpaceDE w:val="0"/>
        <w:autoSpaceDN w:val="0"/>
        <w:adjustRightInd w:val="0"/>
        <w:rPr>
          <w:rFonts w:ascii="Montserrat" w:hAnsi="Montserrat" w:cs="BarlowCondensed-Medium"/>
          <w:color w:val="000000"/>
          <w:sz w:val="20"/>
          <w:szCs w:val="20"/>
          <w:lang w:eastAsia="fr-FR"/>
        </w:rPr>
      </w:pPr>
    </w:p>
    <w:p w14:paraId="24A27E4B" w14:textId="77777777" w:rsidR="007651D9" w:rsidRDefault="007651D9" w:rsidP="00A50E63">
      <w:pPr>
        <w:autoSpaceDE w:val="0"/>
        <w:autoSpaceDN w:val="0"/>
        <w:adjustRightInd w:val="0"/>
        <w:rPr>
          <w:rFonts w:ascii="Montserrat" w:hAnsi="Montserrat" w:cs="BarlowCondensed-Medium"/>
          <w:color w:val="000000"/>
          <w:sz w:val="20"/>
          <w:szCs w:val="20"/>
          <w:lang w:eastAsia="fr-FR"/>
        </w:rPr>
      </w:pPr>
    </w:p>
    <w:p w14:paraId="4C592A1F" w14:textId="77777777" w:rsidR="003D4AE5" w:rsidRPr="007E45D3" w:rsidRDefault="003D4AE5" w:rsidP="007E45D3">
      <w:pPr>
        <w:jc w:val="both"/>
        <w:rPr>
          <w:rFonts w:ascii="Montserrat" w:hAnsi="Montserrat" w:cs="Verdana"/>
          <w:b/>
          <w:sz w:val="22"/>
          <w:szCs w:val="22"/>
        </w:rPr>
      </w:pPr>
    </w:p>
    <w:p w14:paraId="2E77253A" w14:textId="77777777" w:rsidR="002E23A2" w:rsidRDefault="002E23A2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</w:rPr>
      </w:pPr>
      <w:r w:rsidRPr="00735B47">
        <w:rPr>
          <w:rFonts w:ascii="Montserrat" w:hAnsi="Montserrat" w:cs="Verdana"/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7725CE" wp14:editId="2E7725CF">
                <wp:simplePos x="0" y="0"/>
                <wp:positionH relativeFrom="margin">
                  <wp:posOffset>19050</wp:posOffset>
                </wp:positionH>
                <wp:positionV relativeFrom="paragraph">
                  <wp:posOffset>13970</wp:posOffset>
                </wp:positionV>
                <wp:extent cx="2022475" cy="323850"/>
                <wp:effectExtent l="0" t="0" r="0" b="0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A" w14:textId="77777777" w:rsidR="00915EB6" w:rsidRPr="008428D8" w:rsidRDefault="00915EB6" w:rsidP="002E23A2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Les infos pratiques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CE" id="Text Box 60" o:spid="_x0000_s1031" type="#_x0000_t202" style="position:absolute;left:0;text-align:left;margin-left:1.5pt;margin-top:1.1pt;width:159.2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Zf+AEAANE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" stroked="f">
                <v:textbox>
                  <w:txbxContent>
                    <w:p w14:paraId="2E77261A" w14:textId="77777777" w:rsidR="00915EB6" w:rsidRPr="008428D8" w:rsidRDefault="00915EB6" w:rsidP="002E23A2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Les infos pratiques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5B47">
        <w:rPr>
          <w:rFonts w:ascii="Montserrat" w:hAnsi="Montserrat" w:cs="Verdana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7725D0" wp14:editId="2E7725D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02300" cy="0"/>
                <wp:effectExtent l="0" t="0" r="31750" b="19050"/>
                <wp:wrapNone/>
                <wp:docPr id="1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D526" id="Line 80" o:spid="_x0000_s1026" style="position:absolute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.55pt" to="44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" strokecolor="gray" strokeweight="1.5pt">
                <w10:wrap anchorx="margin"/>
              </v:line>
            </w:pict>
          </mc:Fallback>
        </mc:AlternateContent>
      </w:r>
    </w:p>
    <w:p w14:paraId="2E77253B" w14:textId="77777777" w:rsidR="00914223" w:rsidRDefault="00914223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</w:rPr>
      </w:pPr>
    </w:p>
    <w:p w14:paraId="2466D64C" w14:textId="558B30D9" w:rsidR="00EB1D45" w:rsidRPr="00EB1D45" w:rsidRDefault="00EB1D45" w:rsidP="00EB1D45">
      <w:pPr>
        <w:tabs>
          <w:tab w:val="left" w:pos="9180"/>
        </w:tabs>
        <w:ind w:right="26"/>
        <w:jc w:val="both"/>
        <w:rPr>
          <w:rFonts w:ascii="Montserrat" w:hAnsi="Montserrat" w:cs="Verdana"/>
          <w:b/>
          <w:bCs/>
        </w:rPr>
      </w:pPr>
      <w:r w:rsidRPr="00EB1D45">
        <w:rPr>
          <w:rFonts w:ascii="Montserrat" w:hAnsi="Montserrat" w:cs="Verdana"/>
          <w:b/>
        </w:rPr>
        <w:t>Le</w:t>
      </w:r>
      <w:r w:rsidR="001259BC">
        <w:rPr>
          <w:rFonts w:ascii="Montserrat" w:hAnsi="Montserrat" w:cs="Verdana"/>
          <w:b/>
        </w:rPr>
        <w:t>s</w:t>
      </w:r>
      <w:r w:rsidRPr="00EB1D45">
        <w:rPr>
          <w:rFonts w:ascii="Montserrat" w:hAnsi="Montserrat" w:cs="Verdana"/>
          <w:b/>
        </w:rPr>
        <w:t xml:space="preserve"> </w:t>
      </w:r>
      <w:r>
        <w:rPr>
          <w:rFonts w:ascii="Montserrat" w:hAnsi="Montserrat" w:cs="Verdana"/>
          <w:b/>
        </w:rPr>
        <w:t>timbre</w:t>
      </w:r>
      <w:r w:rsidR="001259BC">
        <w:rPr>
          <w:rFonts w:ascii="Montserrat" w:hAnsi="Montserrat" w:cs="Verdana"/>
          <w:b/>
        </w:rPr>
        <w:t>s</w:t>
      </w:r>
      <w:r w:rsidRPr="00EB1D45">
        <w:rPr>
          <w:rFonts w:ascii="Montserrat" w:hAnsi="Montserrat" w:cs="Verdana"/>
          <w:b/>
        </w:rPr>
        <w:t xml:space="preserve"> </w:t>
      </w:r>
      <w:r w:rsidR="00F12D68">
        <w:rPr>
          <w:rFonts w:ascii="Montserrat" w:hAnsi="Montserrat" w:cs="Verdana"/>
          <w:b/>
        </w:rPr>
        <w:t xml:space="preserve">et la pochette </w:t>
      </w:r>
      <w:r w:rsidRPr="00EB1D45">
        <w:rPr>
          <w:rFonts w:ascii="Montserrat" w:hAnsi="Montserrat" w:cs="Verdana"/>
          <w:b/>
        </w:rPr>
        <w:t>ser</w:t>
      </w:r>
      <w:r w:rsidR="001259BC">
        <w:rPr>
          <w:rFonts w:ascii="Montserrat" w:hAnsi="Montserrat" w:cs="Verdana"/>
          <w:b/>
        </w:rPr>
        <w:t>ont</w:t>
      </w:r>
      <w:r w:rsidRPr="00EB1D45">
        <w:rPr>
          <w:rFonts w:ascii="Montserrat" w:hAnsi="Montserrat" w:cs="Verdana"/>
          <w:b/>
        </w:rPr>
        <w:t xml:space="preserve"> vendu</w:t>
      </w:r>
      <w:r w:rsidR="001259BC">
        <w:rPr>
          <w:rFonts w:ascii="Montserrat" w:hAnsi="Montserrat" w:cs="Verdana"/>
          <w:b/>
        </w:rPr>
        <w:t>s</w:t>
      </w:r>
      <w:r w:rsidRPr="00EB1D45">
        <w:rPr>
          <w:rFonts w:ascii="Montserrat" w:hAnsi="Montserrat" w:cs="Verdana"/>
          <w:b/>
        </w:rPr>
        <w:t xml:space="preserve"> en </w:t>
      </w:r>
      <w:r w:rsidRPr="00EB1D45">
        <w:rPr>
          <w:rFonts w:ascii="Montserrat" w:hAnsi="Montserrat" w:cs="Verdana"/>
          <w:b/>
          <w:bCs/>
        </w:rPr>
        <w:t>avant-première</w:t>
      </w:r>
      <w:r w:rsidRPr="00EB1D45">
        <w:rPr>
          <w:rFonts w:ascii="Montserrat" w:hAnsi="Montserrat" w:cs="Verdana"/>
          <w:b/>
        </w:rPr>
        <w:t xml:space="preserve"> </w:t>
      </w:r>
      <w:r w:rsidRPr="00EB1D45">
        <w:rPr>
          <w:rFonts w:ascii="Montserrat" w:hAnsi="Montserrat" w:cs="Verdana"/>
          <w:b/>
          <w:bCs/>
        </w:rPr>
        <w:t>le</w:t>
      </w:r>
      <w:r>
        <w:rPr>
          <w:rFonts w:ascii="Montserrat" w:hAnsi="Montserrat" w:cs="Verdana"/>
          <w:b/>
          <w:bCs/>
        </w:rPr>
        <w:t xml:space="preserve">s vendredi </w:t>
      </w:r>
      <w:r w:rsidR="00CD5194">
        <w:rPr>
          <w:rFonts w:ascii="Montserrat" w:hAnsi="Montserrat" w:cs="Verdana"/>
          <w:b/>
          <w:bCs/>
        </w:rPr>
        <w:t xml:space="preserve">18 </w:t>
      </w:r>
      <w:r>
        <w:rPr>
          <w:rFonts w:ascii="Montserrat" w:hAnsi="Montserrat" w:cs="Verdana"/>
          <w:b/>
          <w:bCs/>
        </w:rPr>
        <w:t>et samedi</w:t>
      </w:r>
      <w:r w:rsidRPr="00EB1D45">
        <w:rPr>
          <w:rFonts w:ascii="Montserrat" w:hAnsi="Montserrat" w:cs="Verdana"/>
          <w:b/>
          <w:bCs/>
        </w:rPr>
        <w:t xml:space="preserve"> </w:t>
      </w:r>
      <w:r w:rsidR="00CD5194">
        <w:rPr>
          <w:rFonts w:ascii="Montserrat" w:hAnsi="Montserrat" w:cs="Verdana"/>
          <w:b/>
          <w:bCs/>
        </w:rPr>
        <w:t>19</w:t>
      </w:r>
      <w:r w:rsidRPr="00EB1D45">
        <w:rPr>
          <w:rFonts w:ascii="Montserrat" w:hAnsi="Montserrat" w:cs="Verdana"/>
          <w:b/>
          <w:bCs/>
        </w:rPr>
        <w:t xml:space="preserve"> </w:t>
      </w:r>
      <w:r w:rsidR="00CD5194">
        <w:rPr>
          <w:rFonts w:ascii="Montserrat" w:hAnsi="Montserrat" w:cs="Verdana"/>
          <w:b/>
          <w:bCs/>
        </w:rPr>
        <w:t>octobre</w:t>
      </w:r>
      <w:r w:rsidRPr="00EB1D45">
        <w:rPr>
          <w:rFonts w:ascii="Montserrat" w:hAnsi="Montserrat" w:cs="Verdana"/>
          <w:b/>
          <w:bCs/>
        </w:rPr>
        <w:t xml:space="preserve"> à : </w:t>
      </w:r>
    </w:p>
    <w:p w14:paraId="19E8B16D" w14:textId="77777777" w:rsidR="00EB1D45" w:rsidRPr="008210F8" w:rsidRDefault="00EB1D45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b/>
          <w:sz w:val="8"/>
          <w:szCs w:val="8"/>
        </w:rPr>
      </w:pPr>
    </w:p>
    <w:p w14:paraId="1954DB4C" w14:textId="77777777" w:rsidR="005C1063" w:rsidRDefault="005C1063" w:rsidP="005C1063">
      <w:pPr>
        <w:tabs>
          <w:tab w:val="left" w:pos="9180"/>
        </w:tabs>
        <w:ind w:right="458"/>
        <w:rPr>
          <w:rFonts w:ascii="Montserrat" w:hAnsi="Montserrat" w:cs="Verdana"/>
          <w:b/>
          <w:bCs/>
          <w:sz w:val="22"/>
          <w:szCs w:val="22"/>
        </w:rPr>
      </w:pPr>
      <w:proofErr w:type="gramStart"/>
      <w:r w:rsidRPr="00403B98">
        <w:rPr>
          <w:b/>
          <w:bCs/>
          <w:sz w:val="22"/>
          <w:szCs w:val="22"/>
        </w:rPr>
        <w:t>▪</w:t>
      </w:r>
      <w:r w:rsidRPr="00403B98">
        <w:rPr>
          <w:rFonts w:ascii="Montserrat" w:hAnsi="Montserrat" w:cs="Verdana"/>
          <w:b/>
          <w:bCs/>
          <w:sz w:val="22"/>
          <w:szCs w:val="22"/>
        </w:rPr>
        <w:t xml:space="preserve"> </w:t>
      </w:r>
      <w:r w:rsidRPr="00403B98">
        <w:rPr>
          <w:rFonts w:ascii="Montserrat" w:hAnsi="Montserrat" w:cs="Verdana"/>
          <w:b/>
          <w:bCs/>
          <w:smallCaps/>
          <w:sz w:val="22"/>
          <w:szCs w:val="22"/>
        </w:rPr>
        <w:t xml:space="preserve"> </w:t>
      </w:r>
      <w:r w:rsidRPr="00403B98">
        <w:rPr>
          <w:rFonts w:ascii="Montserrat" w:hAnsi="Montserrat" w:cs="Verdana"/>
          <w:b/>
          <w:bCs/>
          <w:smallCaps/>
        </w:rPr>
        <w:t>Paris</w:t>
      </w:r>
      <w:proofErr w:type="gramEnd"/>
      <w:r w:rsidRPr="00403B98">
        <w:rPr>
          <w:rFonts w:ascii="Montserrat" w:hAnsi="Montserrat" w:cs="Verdana"/>
          <w:b/>
          <w:bCs/>
        </w:rPr>
        <w:t xml:space="preserve"> </w:t>
      </w:r>
      <w:r w:rsidRPr="00403B98">
        <w:rPr>
          <w:rFonts w:ascii="Montserrat" w:hAnsi="Montserrat" w:cs="Verdana"/>
          <w:b/>
          <w:bCs/>
          <w:sz w:val="22"/>
          <w:szCs w:val="22"/>
        </w:rPr>
        <w:t xml:space="preserve">(75) </w:t>
      </w:r>
    </w:p>
    <w:p w14:paraId="676DAE2D" w14:textId="77777777" w:rsidR="005C1063" w:rsidRPr="00992B02" w:rsidRDefault="005C1063" w:rsidP="005C1063">
      <w:pPr>
        <w:ind w:right="458"/>
        <w:jc w:val="both"/>
        <w:rPr>
          <w:rFonts w:ascii="Montserrat" w:hAnsi="Montserrat" w:cs="Verdana"/>
          <w:sz w:val="22"/>
          <w:szCs w:val="22"/>
        </w:rPr>
      </w:pPr>
      <w:r w:rsidRPr="00992B02">
        <w:rPr>
          <w:rFonts w:ascii="Montserrat" w:hAnsi="Montserrat" w:cs="Verdana"/>
          <w:bCs/>
          <w:sz w:val="22"/>
          <w:szCs w:val="22"/>
        </w:rPr>
        <w:t>Le Carré d’Encre, de 10h à 19h</w:t>
      </w:r>
      <w:r w:rsidRPr="00992B02">
        <w:rPr>
          <w:rFonts w:ascii="Montserrat" w:hAnsi="Montserrat" w:cs="Verdana"/>
          <w:sz w:val="22"/>
          <w:szCs w:val="22"/>
        </w:rPr>
        <w:t>, 13 bis</w:t>
      </w:r>
      <w:r>
        <w:rPr>
          <w:rFonts w:ascii="Montserrat" w:hAnsi="Montserrat" w:cs="Verdana"/>
          <w:sz w:val="22"/>
          <w:szCs w:val="22"/>
        </w:rPr>
        <w:t xml:space="preserve"> rue des Mathurins, 75009 PARIS</w:t>
      </w:r>
      <w:r w:rsidRPr="00992B02">
        <w:rPr>
          <w:rFonts w:ascii="Montserrat" w:hAnsi="Montserrat" w:cs="Verdana"/>
          <w:sz w:val="22"/>
          <w:szCs w:val="22"/>
        </w:rPr>
        <w:t xml:space="preserve"> (Oblitération jusqu’à 17h).</w:t>
      </w:r>
    </w:p>
    <w:p w14:paraId="75BFDDB2" w14:textId="77777777" w:rsidR="005C1063" w:rsidRPr="008210F8" w:rsidRDefault="005C1063" w:rsidP="005C1063">
      <w:pPr>
        <w:ind w:right="458"/>
        <w:jc w:val="both"/>
        <w:rPr>
          <w:rFonts w:ascii="Montserrat" w:hAnsi="Montserrat" w:cs="Verdana"/>
          <w:sz w:val="8"/>
          <w:szCs w:val="8"/>
        </w:rPr>
      </w:pPr>
    </w:p>
    <w:p w14:paraId="58497C61" w14:textId="067ABA9D" w:rsidR="005C1063" w:rsidRPr="002843BD" w:rsidRDefault="00DF7CB8" w:rsidP="005C1063">
      <w:pPr>
        <w:pStyle w:val="Paragraphedeliste"/>
        <w:numPr>
          <w:ilvl w:val="0"/>
          <w:numId w:val="11"/>
        </w:numPr>
        <w:ind w:right="458"/>
        <w:jc w:val="both"/>
        <w:rPr>
          <w:rFonts w:ascii="Montserrat" w:hAnsi="Montserrat" w:cs="Verdana"/>
          <w:b/>
          <w:color w:val="FF0000"/>
          <w:sz w:val="22"/>
          <w:szCs w:val="22"/>
        </w:rPr>
      </w:pPr>
      <w:r>
        <w:rPr>
          <w:rFonts w:ascii="Montserrat" w:hAnsi="Montserrat" w:cs="Verdana"/>
          <w:b/>
          <w:sz w:val="22"/>
          <w:szCs w:val="22"/>
        </w:rPr>
        <w:t>Sandrine CHIMBAUD</w:t>
      </w:r>
      <w:r w:rsidR="005C1063" w:rsidRPr="00BF55DF">
        <w:rPr>
          <w:rFonts w:ascii="Montserrat" w:hAnsi="Montserrat" w:cs="Verdana"/>
          <w:b/>
          <w:sz w:val="22"/>
          <w:szCs w:val="22"/>
        </w:rPr>
        <w:t xml:space="preserve"> </w:t>
      </w:r>
      <w:r w:rsidR="005C1063" w:rsidRPr="0046625D">
        <w:rPr>
          <w:rFonts w:ascii="Montserrat" w:hAnsi="Montserrat" w:cs="Verdana"/>
          <w:b/>
          <w:sz w:val="22"/>
          <w:szCs w:val="22"/>
        </w:rPr>
        <w:t xml:space="preserve">animera une séance de dédicaces </w:t>
      </w:r>
      <w:r w:rsidR="005C1063" w:rsidRPr="00EE76BA">
        <w:rPr>
          <w:rFonts w:ascii="Montserrat" w:hAnsi="Montserrat" w:cs="Verdana"/>
          <w:b/>
          <w:sz w:val="22"/>
          <w:szCs w:val="22"/>
        </w:rPr>
        <w:t xml:space="preserve">le vendredi </w:t>
      </w:r>
      <w:r w:rsidR="008210F8">
        <w:rPr>
          <w:rFonts w:ascii="Montserrat" w:hAnsi="Montserrat" w:cs="Verdana"/>
          <w:b/>
          <w:sz w:val="22"/>
          <w:szCs w:val="22"/>
        </w:rPr>
        <w:t>18</w:t>
      </w:r>
      <w:r w:rsidR="005C1063" w:rsidRPr="00EE76BA">
        <w:rPr>
          <w:rFonts w:ascii="Montserrat" w:hAnsi="Montserrat" w:cs="Verdana"/>
          <w:b/>
          <w:sz w:val="22"/>
          <w:szCs w:val="22"/>
        </w:rPr>
        <w:t xml:space="preserve"> octobre </w:t>
      </w:r>
      <w:r w:rsidR="005C1063" w:rsidRPr="0046625D">
        <w:rPr>
          <w:rFonts w:ascii="Montserrat" w:hAnsi="Montserrat" w:cs="Verdana"/>
          <w:b/>
          <w:sz w:val="22"/>
          <w:szCs w:val="22"/>
        </w:rPr>
        <w:t>de 10</w:t>
      </w:r>
      <w:r w:rsidR="005C1063">
        <w:rPr>
          <w:rFonts w:ascii="Montserrat" w:hAnsi="Montserrat" w:cs="Verdana"/>
          <w:b/>
          <w:sz w:val="22"/>
          <w:szCs w:val="22"/>
        </w:rPr>
        <w:t>h</w:t>
      </w:r>
      <w:r w:rsidR="005C1063" w:rsidRPr="0046625D">
        <w:rPr>
          <w:rFonts w:ascii="Montserrat" w:hAnsi="Montserrat" w:cs="Verdana"/>
          <w:b/>
          <w:sz w:val="22"/>
          <w:szCs w:val="22"/>
        </w:rPr>
        <w:t>30 à 1</w:t>
      </w:r>
      <w:r w:rsidR="00EC0EA1">
        <w:rPr>
          <w:rFonts w:ascii="Montserrat" w:hAnsi="Montserrat" w:cs="Verdana"/>
          <w:b/>
          <w:sz w:val="22"/>
          <w:szCs w:val="22"/>
        </w:rPr>
        <w:t>3</w:t>
      </w:r>
      <w:r w:rsidR="005C1063">
        <w:rPr>
          <w:rFonts w:ascii="Montserrat" w:hAnsi="Montserrat" w:cs="Verdana"/>
          <w:b/>
          <w:sz w:val="22"/>
          <w:szCs w:val="22"/>
        </w:rPr>
        <w:t>h</w:t>
      </w:r>
      <w:r w:rsidR="005C1063" w:rsidRPr="0046625D">
        <w:rPr>
          <w:rFonts w:ascii="Montserrat" w:hAnsi="Montserrat" w:cs="Verdana"/>
          <w:b/>
          <w:sz w:val="22"/>
          <w:szCs w:val="22"/>
        </w:rPr>
        <w:t>30</w:t>
      </w:r>
      <w:r w:rsidR="005C1063">
        <w:rPr>
          <w:rFonts w:ascii="Montserrat" w:hAnsi="Montserrat" w:cs="Verdana"/>
          <w:b/>
          <w:sz w:val="22"/>
          <w:szCs w:val="22"/>
        </w:rPr>
        <w:t>.</w:t>
      </w:r>
    </w:p>
    <w:p w14:paraId="1AB59F38" w14:textId="77777777" w:rsidR="002843BD" w:rsidRPr="00530322" w:rsidRDefault="002843BD" w:rsidP="002843BD">
      <w:pPr>
        <w:pStyle w:val="Paragraphedeliste"/>
        <w:ind w:left="1080" w:right="458"/>
        <w:jc w:val="both"/>
        <w:rPr>
          <w:rFonts w:ascii="Montserrat" w:hAnsi="Montserrat" w:cs="Verdana"/>
          <w:b/>
          <w:color w:val="FF0000"/>
          <w:sz w:val="12"/>
          <w:szCs w:val="12"/>
        </w:rPr>
      </w:pPr>
    </w:p>
    <w:p w14:paraId="16358329" w14:textId="77777777" w:rsidR="005C1063" w:rsidRPr="00F34B50" w:rsidRDefault="005C1063" w:rsidP="005C1063">
      <w:pPr>
        <w:pStyle w:val="xxmsonormal"/>
        <w:ind w:right="26"/>
        <w:jc w:val="center"/>
      </w:pPr>
      <w:r w:rsidRPr="00F34B50">
        <w:rPr>
          <w:rFonts w:ascii="Montserrat" w:hAnsi="Montserrat"/>
          <w:b/>
          <w:bCs/>
          <w:i/>
          <w:iCs/>
        </w:rPr>
        <w:t>Retrouvez ces info</w:t>
      </w:r>
      <w:r>
        <w:rPr>
          <w:rFonts w:ascii="Montserrat" w:hAnsi="Montserrat"/>
          <w:b/>
          <w:bCs/>
          <w:i/>
          <w:iCs/>
        </w:rPr>
        <w:t>rmations et leur actualisation</w:t>
      </w:r>
      <w:r w:rsidRPr="00F34B50">
        <w:rPr>
          <w:rFonts w:ascii="Montserrat" w:hAnsi="Montserrat"/>
          <w:b/>
          <w:bCs/>
          <w:i/>
          <w:iCs/>
        </w:rPr>
        <w:t xml:space="preserve"> sur : </w:t>
      </w:r>
      <w:hyperlink r:id="rId15" w:history="1">
        <w:r w:rsidRPr="00F34B50">
          <w:rPr>
            <w:rStyle w:val="Lienhypertexte"/>
            <w:rFonts w:ascii="Montserrat" w:hAnsi="Montserrat"/>
            <w:b/>
            <w:bCs/>
            <w:i/>
            <w:iCs/>
            <w:color w:val="auto"/>
          </w:rPr>
          <w:t>www.lecarredencre.fr</w:t>
        </w:r>
      </w:hyperlink>
      <w:r w:rsidRPr="00F34B50">
        <w:rPr>
          <w:rFonts w:ascii="Montserrat" w:hAnsi="Montserrat"/>
          <w:b/>
          <w:bCs/>
          <w:i/>
          <w:iCs/>
        </w:rPr>
        <w:t xml:space="preserve">, </w:t>
      </w:r>
    </w:p>
    <w:p w14:paraId="1DF58148" w14:textId="77777777" w:rsidR="005C1063" w:rsidRPr="00F34B50" w:rsidRDefault="005C1063" w:rsidP="005C1063">
      <w:pPr>
        <w:pStyle w:val="xxmsonormal"/>
        <w:ind w:right="26"/>
        <w:jc w:val="center"/>
      </w:pPr>
      <w:proofErr w:type="gramStart"/>
      <w:r w:rsidRPr="00F34B50">
        <w:rPr>
          <w:rFonts w:ascii="Montserrat" w:hAnsi="Montserrat"/>
          <w:b/>
          <w:bCs/>
          <w:i/>
          <w:iCs/>
        </w:rPr>
        <w:t>le</w:t>
      </w:r>
      <w:proofErr w:type="gramEnd"/>
      <w:r w:rsidRPr="00F34B50">
        <w:rPr>
          <w:rFonts w:ascii="Montserrat" w:hAnsi="Montserrat"/>
          <w:b/>
          <w:bCs/>
          <w:i/>
          <w:iCs/>
        </w:rPr>
        <w:t xml:space="preserve"> site de référence de l’actualité philatélique.</w:t>
      </w:r>
    </w:p>
    <w:p w14:paraId="6E6D6246" w14:textId="77777777" w:rsidR="005C1063" w:rsidRPr="002843BD" w:rsidRDefault="005C1063" w:rsidP="005C1063">
      <w:pPr>
        <w:tabs>
          <w:tab w:val="left" w:pos="9180"/>
        </w:tabs>
        <w:ind w:right="26"/>
        <w:jc w:val="both"/>
        <w:rPr>
          <w:rFonts w:ascii="Montserrat" w:hAnsi="Montserrat" w:cs="Verdana"/>
          <w:b/>
          <w:sz w:val="8"/>
          <w:szCs w:val="8"/>
        </w:rPr>
      </w:pPr>
    </w:p>
    <w:p w14:paraId="755FFD54" w14:textId="238AEF9E" w:rsidR="005C1063" w:rsidRDefault="005C1063" w:rsidP="005C106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  <w:u w:val="single"/>
        </w:rPr>
      </w:pPr>
      <w:r>
        <w:rPr>
          <w:rFonts w:ascii="Montserrat" w:hAnsi="Montserrat" w:cs="Verdana"/>
          <w:b/>
          <w:sz w:val="22"/>
          <w:szCs w:val="22"/>
        </w:rPr>
        <w:t>À partir du 2</w:t>
      </w:r>
      <w:r w:rsidR="00CD5194">
        <w:rPr>
          <w:rFonts w:ascii="Montserrat" w:hAnsi="Montserrat" w:cs="Verdana"/>
          <w:b/>
          <w:sz w:val="22"/>
          <w:szCs w:val="22"/>
        </w:rPr>
        <w:t>1 octobre</w:t>
      </w:r>
      <w:r>
        <w:rPr>
          <w:rFonts w:ascii="Montserrat" w:hAnsi="Montserrat" w:cs="Verdana"/>
          <w:b/>
          <w:sz w:val="22"/>
          <w:szCs w:val="22"/>
        </w:rPr>
        <w:t xml:space="preserve"> </w:t>
      </w:r>
      <w:r>
        <w:rPr>
          <w:rFonts w:ascii="Montserrat" w:hAnsi="Montserrat" w:cs="Verdana"/>
          <w:b/>
          <w:bCs/>
          <w:sz w:val="22"/>
          <w:szCs w:val="22"/>
        </w:rPr>
        <w:t>2024</w:t>
      </w:r>
      <w:r w:rsidRPr="00735B47">
        <w:rPr>
          <w:rFonts w:ascii="Montserrat" w:hAnsi="Montserrat" w:cs="Verdana"/>
          <w:sz w:val="22"/>
          <w:szCs w:val="22"/>
        </w:rPr>
        <w:t xml:space="preserve">, </w:t>
      </w:r>
      <w:r w:rsidRPr="004F570A">
        <w:rPr>
          <w:rFonts w:ascii="Montserrat" w:hAnsi="Montserrat" w:cs="Verdana"/>
          <w:sz w:val="22"/>
          <w:szCs w:val="22"/>
        </w:rPr>
        <w:t>il</w:t>
      </w:r>
      <w:r w:rsidR="00CD5194">
        <w:rPr>
          <w:rFonts w:ascii="Montserrat" w:hAnsi="Montserrat" w:cs="Verdana"/>
          <w:sz w:val="22"/>
          <w:szCs w:val="22"/>
        </w:rPr>
        <w:t>s</w:t>
      </w:r>
      <w:r>
        <w:rPr>
          <w:rFonts w:ascii="Montserrat" w:hAnsi="Montserrat" w:cs="Verdana"/>
          <w:sz w:val="22"/>
          <w:szCs w:val="22"/>
        </w:rPr>
        <w:t xml:space="preserve"> se</w:t>
      </w:r>
      <w:r w:rsidR="00CD5194">
        <w:rPr>
          <w:rFonts w:ascii="Montserrat" w:hAnsi="Montserrat" w:cs="Verdana"/>
          <w:sz w:val="22"/>
          <w:szCs w:val="22"/>
        </w:rPr>
        <w:t>ront</w:t>
      </w:r>
      <w:r>
        <w:rPr>
          <w:rFonts w:ascii="Montserrat" w:hAnsi="Montserrat" w:cs="Verdana"/>
          <w:sz w:val="22"/>
          <w:szCs w:val="22"/>
        </w:rPr>
        <w:t xml:space="preserve"> vendu</w:t>
      </w:r>
      <w:r w:rsidR="00CD5194">
        <w:rPr>
          <w:rFonts w:ascii="Montserrat" w:hAnsi="Montserrat" w:cs="Verdana"/>
          <w:sz w:val="22"/>
          <w:szCs w:val="22"/>
        </w:rPr>
        <w:t>s</w:t>
      </w:r>
      <w:r>
        <w:rPr>
          <w:rFonts w:ascii="Montserrat" w:hAnsi="Montserrat" w:cs="Verdana"/>
          <w:sz w:val="22"/>
          <w:szCs w:val="22"/>
        </w:rPr>
        <w:t xml:space="preserve"> </w:t>
      </w:r>
      <w:r w:rsidRPr="004F570A">
        <w:rPr>
          <w:rFonts w:ascii="Montserrat" w:hAnsi="Montserrat" w:cs="Verdana"/>
          <w:sz w:val="22"/>
          <w:szCs w:val="22"/>
        </w:rPr>
        <w:t xml:space="preserve">dans </w:t>
      </w:r>
      <w:r>
        <w:rPr>
          <w:rFonts w:ascii="Montserrat" w:hAnsi="Montserrat" w:cs="Verdana"/>
          <w:sz w:val="22"/>
          <w:szCs w:val="22"/>
        </w:rPr>
        <w:t>de nombreux</w:t>
      </w:r>
      <w:r w:rsidRPr="004F570A">
        <w:rPr>
          <w:rFonts w:ascii="Montserrat" w:hAnsi="Montserrat" w:cs="Verdana"/>
          <w:sz w:val="22"/>
          <w:szCs w:val="22"/>
        </w:rPr>
        <w:t xml:space="preserve"> bureaux de poste, par abonnement ou par correspondance à </w:t>
      </w:r>
      <w:proofErr w:type="spellStart"/>
      <w:r w:rsidRPr="004F570A">
        <w:rPr>
          <w:rFonts w:ascii="Montserrat" w:hAnsi="Montserrat" w:cs="Verdana"/>
          <w:sz w:val="22"/>
          <w:szCs w:val="22"/>
        </w:rPr>
        <w:t>Philaposte</w:t>
      </w:r>
      <w:proofErr w:type="spellEnd"/>
      <w:r w:rsidRPr="004F570A">
        <w:rPr>
          <w:rFonts w:ascii="Montserrat" w:hAnsi="Montserrat" w:cs="Verdana"/>
          <w:sz w:val="22"/>
          <w:szCs w:val="22"/>
        </w:rPr>
        <w:t xml:space="preserve"> Service Clients Commercial Z.I Avenue Benoît Frachon, BP 10106 Boulazac, 24051 PÉRIGUEUX CEDEX 09, par téléphone au 05 53 03 19 26 et par mail </w:t>
      </w:r>
      <w:hyperlink r:id="rId16" w:history="1">
        <w:r w:rsidRPr="004F570A">
          <w:rPr>
            <w:rStyle w:val="Lienhypertexte"/>
            <w:rFonts w:ascii="Montserrat" w:hAnsi="Montserrat" w:cs="Verdana"/>
            <w:sz w:val="22"/>
            <w:szCs w:val="22"/>
            <w:u w:val="none"/>
          </w:rPr>
          <w:t>sav-phila.philaposte@laposte.fr</w:t>
        </w:r>
      </w:hyperlink>
      <w:r>
        <w:rPr>
          <w:rFonts w:ascii="Montserrat" w:hAnsi="Montserrat" w:cs="Verdana"/>
          <w:sz w:val="22"/>
          <w:szCs w:val="22"/>
        </w:rPr>
        <w:t xml:space="preserve"> au Musée de La Poste</w:t>
      </w:r>
      <w:r w:rsidR="00D340DE">
        <w:rPr>
          <w:rFonts w:ascii="Montserrat" w:hAnsi="Montserrat" w:cs="Verdana"/>
          <w:sz w:val="22"/>
          <w:szCs w:val="22"/>
        </w:rPr>
        <w:t xml:space="preserve"> </w:t>
      </w:r>
      <w:r w:rsidR="00AE0145">
        <w:rPr>
          <w:rFonts w:ascii="Montserrat" w:hAnsi="Montserrat" w:cs="Verdana"/>
          <w:sz w:val="22"/>
          <w:szCs w:val="22"/>
        </w:rPr>
        <w:t>(hors pochette)</w:t>
      </w:r>
      <w:r w:rsidR="00C823CA">
        <w:rPr>
          <w:rFonts w:ascii="Montserrat" w:hAnsi="Montserrat" w:cs="Verdana"/>
          <w:sz w:val="22"/>
          <w:szCs w:val="22"/>
        </w:rPr>
        <w:t xml:space="preserve"> </w:t>
      </w:r>
      <w:r>
        <w:rPr>
          <w:rFonts w:ascii="Montserrat" w:hAnsi="Montserrat" w:cs="Verdana"/>
          <w:sz w:val="22"/>
          <w:szCs w:val="22"/>
        </w:rPr>
        <w:t>, 34 boulevar</w:t>
      </w:r>
      <w:r w:rsidRPr="0004502B">
        <w:rPr>
          <w:rFonts w:ascii="Montserrat" w:hAnsi="Montserrat" w:cs="Verdana"/>
          <w:sz w:val="22"/>
          <w:szCs w:val="22"/>
        </w:rPr>
        <w:t>d de Vaugirard, 75015 Paris</w:t>
      </w:r>
      <w:r w:rsidRPr="004F570A">
        <w:rPr>
          <w:rFonts w:ascii="Montserrat" w:hAnsi="Montserrat" w:cs="Verdana"/>
          <w:sz w:val="22"/>
          <w:szCs w:val="22"/>
        </w:rPr>
        <w:t> sur réservation auprès de votre buraliste</w:t>
      </w:r>
      <w:r w:rsidR="00AE0145">
        <w:rPr>
          <w:rFonts w:ascii="Montserrat" w:hAnsi="Montserrat" w:cs="Verdana"/>
          <w:sz w:val="22"/>
          <w:szCs w:val="22"/>
        </w:rPr>
        <w:t xml:space="preserve"> (h</w:t>
      </w:r>
      <w:r w:rsidR="00A2618E">
        <w:rPr>
          <w:rFonts w:ascii="Montserrat" w:hAnsi="Montserrat" w:cs="Verdana"/>
          <w:sz w:val="22"/>
          <w:szCs w:val="22"/>
        </w:rPr>
        <w:t xml:space="preserve">ors pochette) </w:t>
      </w:r>
      <w:r w:rsidRPr="004F570A">
        <w:rPr>
          <w:rFonts w:ascii="Montserrat" w:hAnsi="Montserrat" w:cs="Verdana"/>
          <w:sz w:val="22"/>
          <w:szCs w:val="22"/>
        </w:rPr>
        <w:t xml:space="preserve">et sur le site Internet </w:t>
      </w:r>
      <w:hyperlink r:id="rId17" w:history="1">
        <w:r w:rsidRPr="004F570A">
          <w:rPr>
            <w:rStyle w:val="Lienhypertexte"/>
            <w:rFonts w:ascii="Montserrat" w:hAnsi="Montserrat" w:cs="Verdana"/>
            <w:sz w:val="22"/>
            <w:szCs w:val="22"/>
            <w:u w:val="none"/>
          </w:rPr>
          <w:t>www.laposte.fr</w:t>
        </w:r>
      </w:hyperlink>
    </w:p>
    <w:p w14:paraId="1A852A14" w14:textId="77777777" w:rsidR="008210F8" w:rsidRDefault="005C1063" w:rsidP="00DC43BF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b/>
          <w:sz w:val="22"/>
          <w:szCs w:val="22"/>
        </w:rPr>
        <w:t>À partir du 2</w:t>
      </w:r>
      <w:r w:rsidR="00DF47A9">
        <w:rPr>
          <w:rFonts w:ascii="Montserrat" w:hAnsi="Montserrat" w:cs="Verdana"/>
          <w:b/>
          <w:sz w:val="22"/>
          <w:szCs w:val="22"/>
        </w:rPr>
        <w:t>2 octobre</w:t>
      </w:r>
      <w:r>
        <w:rPr>
          <w:rFonts w:ascii="Montserrat" w:hAnsi="Montserrat" w:cs="Verdana"/>
          <w:b/>
          <w:sz w:val="22"/>
          <w:szCs w:val="22"/>
        </w:rPr>
        <w:t xml:space="preserve"> </w:t>
      </w:r>
      <w:r>
        <w:rPr>
          <w:rFonts w:ascii="Montserrat" w:hAnsi="Montserrat" w:cs="Verdana"/>
          <w:b/>
          <w:bCs/>
          <w:sz w:val="22"/>
          <w:szCs w:val="22"/>
        </w:rPr>
        <w:t>2024</w:t>
      </w:r>
      <w:r w:rsidRPr="00735B47">
        <w:rPr>
          <w:rFonts w:ascii="Montserrat" w:hAnsi="Montserrat" w:cs="Verdana"/>
          <w:sz w:val="22"/>
          <w:szCs w:val="22"/>
        </w:rPr>
        <w:t xml:space="preserve">, </w:t>
      </w:r>
      <w:r w:rsidRPr="004F570A">
        <w:rPr>
          <w:rFonts w:ascii="Montserrat" w:hAnsi="Montserrat" w:cs="Verdana"/>
          <w:sz w:val="22"/>
          <w:szCs w:val="22"/>
        </w:rPr>
        <w:t>il</w:t>
      </w:r>
      <w:r w:rsidR="00616804">
        <w:rPr>
          <w:rFonts w:ascii="Montserrat" w:hAnsi="Montserrat" w:cs="Verdana"/>
          <w:sz w:val="22"/>
          <w:szCs w:val="22"/>
        </w:rPr>
        <w:t>s</w:t>
      </w:r>
      <w:r>
        <w:rPr>
          <w:rFonts w:ascii="Montserrat" w:hAnsi="Montserrat" w:cs="Verdana"/>
          <w:sz w:val="22"/>
          <w:szCs w:val="22"/>
        </w:rPr>
        <w:t xml:space="preserve"> ser</w:t>
      </w:r>
      <w:r w:rsidR="00616804">
        <w:rPr>
          <w:rFonts w:ascii="Montserrat" w:hAnsi="Montserrat" w:cs="Verdana"/>
          <w:sz w:val="22"/>
          <w:szCs w:val="22"/>
        </w:rPr>
        <w:t>ont</w:t>
      </w:r>
      <w:r w:rsidRPr="004F570A">
        <w:rPr>
          <w:rFonts w:ascii="Montserrat" w:hAnsi="Montserrat" w:cs="Verdana"/>
          <w:sz w:val="22"/>
          <w:szCs w:val="22"/>
        </w:rPr>
        <w:t xml:space="preserve"> vendu</w:t>
      </w:r>
      <w:r w:rsidR="00616804">
        <w:rPr>
          <w:rFonts w:ascii="Montserrat" w:hAnsi="Montserrat" w:cs="Verdana"/>
          <w:sz w:val="22"/>
          <w:szCs w:val="22"/>
        </w:rPr>
        <w:t>s</w:t>
      </w:r>
      <w:r w:rsidRPr="004F570A">
        <w:rPr>
          <w:rFonts w:ascii="Montserrat" w:hAnsi="Montserrat" w:cs="Verdana"/>
          <w:sz w:val="22"/>
          <w:szCs w:val="22"/>
        </w:rPr>
        <w:t xml:space="preserve"> </w:t>
      </w:r>
      <w:r w:rsidRPr="00836922">
        <w:rPr>
          <w:rFonts w:ascii="Montserrat" w:hAnsi="Montserrat" w:cs="Verdana"/>
          <w:sz w:val="22"/>
          <w:szCs w:val="22"/>
        </w:rPr>
        <w:t>dans la boutique « Le Carré d’Encre »</w:t>
      </w:r>
      <w:r>
        <w:rPr>
          <w:rFonts w:ascii="Montserrat" w:hAnsi="Montserrat" w:cs="Verdana"/>
          <w:sz w:val="22"/>
          <w:szCs w:val="22"/>
        </w:rPr>
        <w:t>.</w:t>
      </w:r>
    </w:p>
    <w:p w14:paraId="2E77254D" w14:textId="24242AA8" w:rsidR="00661C9C" w:rsidRPr="00DC43BF" w:rsidRDefault="00643545" w:rsidP="00DC43BF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 w:rsidRPr="00735B47">
        <w:rPr>
          <w:rFonts w:ascii="Montserrat" w:hAnsi="Montserrat"/>
          <w:noProof/>
          <w:lang w:eastAsia="fr-FR"/>
        </w:rPr>
        <w:drawing>
          <wp:anchor distT="0" distB="0" distL="114300" distR="114300" simplePos="0" relativeHeight="251650560" behindDoc="1" locked="0" layoutInCell="1" allowOverlap="1" wp14:anchorId="2E7725D2" wp14:editId="2E7725D3">
            <wp:simplePos x="0" y="0"/>
            <wp:positionH relativeFrom="column">
              <wp:posOffset>3041015</wp:posOffset>
            </wp:positionH>
            <wp:positionV relativeFrom="paragraph">
              <wp:posOffset>342900</wp:posOffset>
            </wp:positionV>
            <wp:extent cx="1397635" cy="422910"/>
            <wp:effectExtent l="0" t="0" r="0" b="0"/>
            <wp:wrapTight wrapText="bothSides">
              <wp:wrapPolygon edited="0">
                <wp:start x="0" y="0"/>
                <wp:lineTo x="0" y="20432"/>
                <wp:lineTo x="21198" y="20432"/>
                <wp:lineTo x="21198" y="0"/>
                <wp:lineTo x="0" y="0"/>
              </wp:wrapPolygon>
            </wp:wrapTight>
            <wp:docPr id="92" name="Image 9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47">
        <w:rPr>
          <w:rFonts w:ascii="Montserrat" w:hAnsi="Montserrat"/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2E7725D4" wp14:editId="2E7725D5">
            <wp:simplePos x="0" y="0"/>
            <wp:positionH relativeFrom="column">
              <wp:posOffset>4338320</wp:posOffset>
            </wp:positionH>
            <wp:positionV relativeFrom="paragraph">
              <wp:posOffset>330200</wp:posOffset>
            </wp:positionV>
            <wp:extent cx="1394460" cy="422910"/>
            <wp:effectExtent l="0" t="0" r="0" b="0"/>
            <wp:wrapTight wrapText="bothSides">
              <wp:wrapPolygon edited="0">
                <wp:start x="0" y="0"/>
                <wp:lineTo x="0" y="20432"/>
                <wp:lineTo x="21246" y="20432"/>
                <wp:lineTo x="21246" y="0"/>
                <wp:lineTo x="0" y="0"/>
              </wp:wrapPolygon>
            </wp:wrapTight>
            <wp:docPr id="97" name="Image 9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47">
        <w:rPr>
          <w:rFonts w:ascii="Montserrat" w:hAnsi="Montserra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7725D6" wp14:editId="2E7725D7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702300" cy="0"/>
                <wp:effectExtent l="0" t="0" r="31750" b="19050"/>
                <wp:wrapNone/>
                <wp:docPr id="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8934" id="Line 8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0.85pt" to="44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" strokecolor="gray" strokeweight="1.5pt">
                <w10:wrap anchorx="margin"/>
              </v:line>
            </w:pict>
          </mc:Fallback>
        </mc:AlternateContent>
      </w:r>
    </w:p>
    <w:p w14:paraId="2E77254E" w14:textId="77777777" w:rsidR="00643545" w:rsidRDefault="00643545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</w:p>
    <w:p w14:paraId="2E77254F" w14:textId="77777777" w:rsidR="00DC43BF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r w:rsidRPr="00735B47">
        <w:rPr>
          <w:rFonts w:ascii="Montserrat" w:hAnsi="Montserrat"/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7725D8" wp14:editId="2E7725D9">
                <wp:simplePos x="0" y="0"/>
                <wp:positionH relativeFrom="margin">
                  <wp:align>left</wp:align>
                </wp:positionH>
                <wp:positionV relativeFrom="paragraph">
                  <wp:posOffset>10070</wp:posOffset>
                </wp:positionV>
                <wp:extent cx="2720340" cy="310787"/>
                <wp:effectExtent l="0" t="0" r="3810" b="0"/>
                <wp:wrapNone/>
                <wp:docPr id="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3107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7261B" w14:textId="77777777" w:rsidR="00915EB6" w:rsidRPr="008428D8" w:rsidRDefault="00915EB6" w:rsidP="00CF33D3">
                            <w:pP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333333"/>
                              </w:rPr>
                            </w:pP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Contact</w:t>
                            </w:r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 xml:space="preserve">s Presse </w:t>
                            </w:r>
                            <w:proofErr w:type="spellStart"/>
                            <w:r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Phila</w:t>
                            </w:r>
                            <w:r w:rsidRPr="008428D8">
                              <w:rPr>
                                <w:rFonts w:ascii="Montserrat" w:hAnsi="Montserrat" w:cs="Verdana"/>
                                <w:b/>
                                <w:bCs/>
                                <w:i/>
                                <w:iCs/>
                                <w:color w:val="7F7F7F"/>
                              </w:rPr>
                              <w:t>poste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25D8" id="Text Box 88" o:spid="_x0000_s1032" type="#_x0000_t202" style="position:absolute;margin-left:0;margin-top:.8pt;width:214.2pt;height:24.4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" stroked="f">
                <v:textbox>
                  <w:txbxContent>
                    <w:p w14:paraId="2E77261B" w14:textId="77777777" w:rsidR="00915EB6" w:rsidRPr="008428D8" w:rsidRDefault="00915EB6" w:rsidP="00CF33D3">
                      <w:pP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333333"/>
                        </w:rPr>
                      </w:pP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Contact</w:t>
                      </w:r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 xml:space="preserve">s Presse </w:t>
                      </w:r>
                      <w:proofErr w:type="spellStart"/>
                      <w:r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Phila</w:t>
                      </w:r>
                      <w:r w:rsidRPr="008428D8">
                        <w:rPr>
                          <w:rFonts w:ascii="Montserrat" w:hAnsi="Montserrat" w:cs="Verdana"/>
                          <w:b/>
                          <w:bCs/>
                          <w:i/>
                          <w:iCs/>
                          <w:color w:val="7F7F7F"/>
                        </w:rPr>
                        <w:t>poste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72550" w14:textId="77777777" w:rsidR="00DC43BF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</w:p>
    <w:p w14:paraId="2E772551" w14:textId="77777777" w:rsidR="00643545" w:rsidRDefault="00DC43BF" w:rsidP="00643545">
      <w:pPr>
        <w:tabs>
          <w:tab w:val="left" w:pos="9180"/>
        </w:tabs>
        <w:ind w:right="26"/>
        <w:rPr>
          <w:rFonts w:ascii="Montserrat" w:hAnsi="Montserrat" w:cs="Verdana"/>
          <w:b/>
          <w:sz w:val="22"/>
          <w:szCs w:val="22"/>
        </w:rPr>
      </w:pPr>
      <w:r>
        <w:rPr>
          <w:rFonts w:ascii="Montserrat" w:hAnsi="Montserrat" w:cs="Verdana"/>
          <w:b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7725DA" wp14:editId="2E7725DB">
                <wp:simplePos x="0" y="0"/>
                <wp:positionH relativeFrom="margin">
                  <wp:align>right</wp:align>
                </wp:positionH>
                <wp:positionV relativeFrom="paragraph">
                  <wp:posOffset>83004</wp:posOffset>
                </wp:positionV>
                <wp:extent cx="2289810" cy="96520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77261C" w14:textId="77777777" w:rsidR="00915EB6" w:rsidRDefault="00915EB6" w:rsidP="00DC43BF">
                            <w:pPr>
                              <w:tabs>
                                <w:tab w:val="left" w:pos="9180"/>
                              </w:tabs>
                              <w:ind w:right="26"/>
                              <w:jc w:val="right"/>
                              <w:rPr>
                                <w:rFonts w:ascii="Montserrat" w:hAnsi="Montserrat" w:cs="Verdan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Verdana"/>
                                <w:b/>
                                <w:sz w:val="22"/>
                                <w:szCs w:val="22"/>
                              </w:rPr>
                              <w:t>Ségolène GODELUCK</w:t>
                            </w:r>
                          </w:p>
                          <w:p w14:paraId="2E77261D" w14:textId="77777777" w:rsidR="00915EB6" w:rsidRPr="004D153D" w:rsidRDefault="00915EB6" w:rsidP="00DC43BF">
                            <w:pPr>
                              <w:jc w:val="right"/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</w:pPr>
                            <w:r w:rsidRPr="004D153D"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  <w:t>Directrice de la communication</w:t>
                            </w:r>
                          </w:p>
                          <w:p w14:paraId="2E77261E" w14:textId="77777777" w:rsidR="00915EB6" w:rsidRPr="004D153D" w:rsidRDefault="00915EB6" w:rsidP="00DC43BF">
                            <w:pPr>
                              <w:jc w:val="right"/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</w:pPr>
                            <w:r w:rsidRPr="004D153D">
                              <w:rPr>
                                <w:rFonts w:ascii="Montserrat" w:eastAsiaTheme="minorEastAsia" w:hAnsi="Montserrat"/>
                                <w:bCs/>
                                <w:noProof/>
                                <w:color w:val="000000" w:themeColor="text1"/>
                                <w:sz w:val="18"/>
                                <w:szCs w:val="20"/>
                                <w:lang w:eastAsia="fr-FR"/>
                              </w:rPr>
                              <w:t>et des relations institutionnelles</w:t>
                            </w:r>
                          </w:p>
                          <w:p w14:paraId="2E77261F" w14:textId="77777777" w:rsidR="00915EB6" w:rsidRPr="00AB4B57" w:rsidRDefault="00000000" w:rsidP="00DC43BF">
                            <w:pPr>
                              <w:tabs>
                                <w:tab w:val="left" w:pos="9180"/>
                              </w:tabs>
                              <w:ind w:right="26"/>
                              <w:jc w:val="right"/>
                              <w:rPr>
                                <w:rFonts w:ascii="Montserrat" w:hAnsi="Montserrat"/>
                                <w:color w:val="C00000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915EB6" w:rsidRPr="00AB4B57">
                                <w:rPr>
                                  <w:rStyle w:val="Lienhypertexte"/>
                                  <w:rFonts w:ascii="Montserrat" w:hAnsi="Montserrat" w:cs="Verdana"/>
                                  <w:sz w:val="20"/>
                                  <w:szCs w:val="20"/>
                                </w:rPr>
                                <w:t>segolene.godeluck@laposte.fr</w:t>
                              </w:r>
                            </w:hyperlink>
                            <w:r w:rsidR="00915EB6" w:rsidRPr="00AB4B57">
                              <w:rPr>
                                <w:rFonts w:ascii="Montserrat" w:hAnsi="Montserrat" w:cs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15EB6" w:rsidRPr="00AB4B57">
                              <w:rPr>
                                <w:rFonts w:ascii="Montserrat" w:hAnsi="Montserrat" w:cs="Verdana"/>
                                <w:sz w:val="20"/>
                                <w:szCs w:val="20"/>
                              </w:rPr>
                              <w:br/>
                              <w:t>Tél. 06 50 10 93 63</w:t>
                            </w:r>
                          </w:p>
                          <w:p w14:paraId="2E772620" w14:textId="77777777" w:rsidR="00915EB6" w:rsidRDefault="00915EB6" w:rsidP="00DC4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25DA" id="Zone de texte 30" o:spid="_x0000_s1033" type="#_x0000_t202" style="position:absolute;margin-left:129.1pt;margin-top:6.55pt;width:180.3pt;height:76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" filled="f" stroked="f" strokeweight=".5pt">
                <v:textbox>
                  <w:txbxContent>
                    <w:p w14:paraId="2E77261C" w14:textId="77777777" w:rsidR="00915EB6" w:rsidRDefault="00915EB6" w:rsidP="00DC43BF">
                      <w:pPr>
                        <w:tabs>
                          <w:tab w:val="left" w:pos="9180"/>
                        </w:tabs>
                        <w:ind w:right="26"/>
                        <w:jc w:val="right"/>
                        <w:rPr>
                          <w:rFonts w:ascii="Montserrat" w:hAnsi="Montserrat" w:cs="Verdan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Verdana"/>
                          <w:b/>
                          <w:sz w:val="22"/>
                          <w:szCs w:val="22"/>
                        </w:rPr>
                        <w:t>Ségolène GODELUCK</w:t>
                      </w:r>
                    </w:p>
                    <w:p w14:paraId="2E77261D" w14:textId="77777777" w:rsidR="00915EB6" w:rsidRPr="004D153D" w:rsidRDefault="00915EB6" w:rsidP="00DC43BF">
                      <w:pPr>
                        <w:jc w:val="right"/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</w:pPr>
                      <w:r w:rsidRPr="004D153D"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  <w:t>Directrice de la communication</w:t>
                      </w:r>
                    </w:p>
                    <w:p w14:paraId="2E77261E" w14:textId="77777777" w:rsidR="00915EB6" w:rsidRPr="004D153D" w:rsidRDefault="00915EB6" w:rsidP="00DC43BF">
                      <w:pPr>
                        <w:jc w:val="right"/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</w:pPr>
                      <w:r w:rsidRPr="004D153D">
                        <w:rPr>
                          <w:rFonts w:ascii="Montserrat" w:eastAsiaTheme="minorEastAsia" w:hAnsi="Montserrat"/>
                          <w:bCs/>
                          <w:noProof/>
                          <w:color w:val="000000" w:themeColor="text1"/>
                          <w:sz w:val="18"/>
                          <w:szCs w:val="20"/>
                          <w:lang w:eastAsia="fr-FR"/>
                        </w:rPr>
                        <w:t>et des relations institutionnelles</w:t>
                      </w:r>
                    </w:p>
                    <w:p w14:paraId="2E77261F" w14:textId="77777777" w:rsidR="00915EB6" w:rsidRPr="00AB4B57" w:rsidRDefault="00000000" w:rsidP="00DC43BF">
                      <w:pPr>
                        <w:tabs>
                          <w:tab w:val="left" w:pos="9180"/>
                        </w:tabs>
                        <w:ind w:right="26"/>
                        <w:jc w:val="right"/>
                        <w:rPr>
                          <w:rFonts w:ascii="Montserrat" w:hAnsi="Montserrat"/>
                          <w:color w:val="C00000"/>
                          <w:sz w:val="20"/>
                          <w:szCs w:val="20"/>
                        </w:rPr>
                      </w:pPr>
                      <w:hyperlink r:id="rId22" w:history="1">
                        <w:r w:rsidR="00915EB6" w:rsidRPr="00AB4B57">
                          <w:rPr>
                            <w:rStyle w:val="Lienhypertexte"/>
                            <w:rFonts w:ascii="Montserrat" w:hAnsi="Montserrat" w:cs="Verdana"/>
                            <w:sz w:val="20"/>
                            <w:szCs w:val="20"/>
                          </w:rPr>
                          <w:t>segolene.godeluck@laposte.fr</w:t>
                        </w:r>
                      </w:hyperlink>
                      <w:r w:rsidR="00915EB6" w:rsidRPr="00AB4B57">
                        <w:rPr>
                          <w:rFonts w:ascii="Montserrat" w:hAnsi="Montserrat" w:cs="Verdana"/>
                          <w:sz w:val="20"/>
                          <w:szCs w:val="20"/>
                        </w:rPr>
                        <w:t xml:space="preserve">  </w:t>
                      </w:r>
                      <w:r w:rsidR="00915EB6" w:rsidRPr="00AB4B57">
                        <w:rPr>
                          <w:rFonts w:ascii="Montserrat" w:hAnsi="Montserrat" w:cs="Verdana"/>
                          <w:sz w:val="20"/>
                          <w:szCs w:val="20"/>
                        </w:rPr>
                        <w:br/>
                        <w:t>Tél. 06 50 10 93 63</w:t>
                      </w:r>
                    </w:p>
                    <w:p w14:paraId="2E772620" w14:textId="77777777" w:rsidR="00915EB6" w:rsidRDefault="00915EB6" w:rsidP="00DC43BF"/>
                  </w:txbxContent>
                </v:textbox>
                <w10:wrap anchorx="margin"/>
              </v:shape>
            </w:pict>
          </mc:Fallback>
        </mc:AlternateContent>
      </w:r>
      <w:r w:rsidR="00643545">
        <w:rPr>
          <w:rFonts w:ascii="Montserrat" w:hAnsi="Montserrat" w:cs="Verdana"/>
          <w:b/>
          <w:sz w:val="22"/>
          <w:szCs w:val="22"/>
        </w:rPr>
        <w:t>Maryline GUILET</w:t>
      </w:r>
    </w:p>
    <w:p w14:paraId="2E772552" w14:textId="77777777" w:rsidR="00DC43BF" w:rsidRPr="004D153D" w:rsidRDefault="00DC43BF" w:rsidP="00DC43BF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r w:rsidRPr="004D153D">
        <w:rPr>
          <w:rFonts w:ascii="Montserrat" w:hAnsi="Montserrat" w:cs="Verdana"/>
          <w:color w:val="000000" w:themeColor="text1"/>
          <w:sz w:val="20"/>
          <w:szCs w:val="20"/>
        </w:rPr>
        <w:t xml:space="preserve">Chargée de communication </w:t>
      </w:r>
    </w:p>
    <w:p w14:paraId="2E772553" w14:textId="77777777" w:rsidR="00DC43BF" w:rsidRPr="004D153D" w:rsidRDefault="00DC43BF" w:rsidP="00DC43BF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proofErr w:type="gramStart"/>
      <w:r w:rsidRPr="004D153D">
        <w:rPr>
          <w:rFonts w:ascii="Montserrat" w:hAnsi="Montserrat" w:cs="Verdana"/>
          <w:color w:val="000000" w:themeColor="text1"/>
          <w:sz w:val="20"/>
          <w:szCs w:val="20"/>
        </w:rPr>
        <w:t>éditoriale</w:t>
      </w:r>
      <w:proofErr w:type="gramEnd"/>
      <w:r w:rsidRPr="004D153D">
        <w:rPr>
          <w:rFonts w:ascii="Montserrat" w:hAnsi="Montserrat" w:cs="Verdana"/>
          <w:color w:val="000000" w:themeColor="text1"/>
          <w:sz w:val="20"/>
          <w:szCs w:val="20"/>
        </w:rPr>
        <w:t xml:space="preserve"> et presse</w:t>
      </w:r>
    </w:p>
    <w:p w14:paraId="2E772554" w14:textId="77777777" w:rsidR="00DC43BF" w:rsidRPr="00DC43BF" w:rsidRDefault="00000000" w:rsidP="00DC43BF">
      <w:pPr>
        <w:tabs>
          <w:tab w:val="left" w:pos="9180"/>
        </w:tabs>
        <w:ind w:right="26"/>
        <w:rPr>
          <w:rFonts w:ascii="Montserrat" w:hAnsi="Montserrat" w:cs="Verdana"/>
          <w:color w:val="0000FF"/>
          <w:sz w:val="20"/>
          <w:szCs w:val="20"/>
          <w:u w:val="single"/>
        </w:rPr>
      </w:pPr>
      <w:hyperlink r:id="rId23" w:history="1">
        <w:r w:rsidR="00DC43BF" w:rsidRPr="00DC43BF">
          <w:rPr>
            <w:rStyle w:val="Lienhypertexte"/>
            <w:rFonts w:ascii="Montserrat" w:hAnsi="Montserrat" w:cs="Verdana"/>
            <w:sz w:val="20"/>
            <w:szCs w:val="20"/>
          </w:rPr>
          <w:t>maryline.guilet@laposte.fr</w:t>
        </w:r>
      </w:hyperlink>
    </w:p>
    <w:p w14:paraId="32D12ED5" w14:textId="55BB0AA7" w:rsidR="009729D6" w:rsidRDefault="00DC43BF" w:rsidP="008210F8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  <w:r w:rsidRPr="004D153D">
        <w:rPr>
          <w:rFonts w:ascii="Montserrat" w:hAnsi="Montserrat" w:cs="Verdana"/>
          <w:color w:val="000000" w:themeColor="text1"/>
          <w:sz w:val="20"/>
          <w:szCs w:val="20"/>
        </w:rPr>
        <w:t>Tél. 06 32 77 39 65</w:t>
      </w:r>
    </w:p>
    <w:p w14:paraId="37607089" w14:textId="77777777" w:rsidR="008210F8" w:rsidRDefault="008210F8" w:rsidP="008210F8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</w:p>
    <w:p w14:paraId="0FD8C462" w14:textId="77777777" w:rsidR="002843BD" w:rsidRPr="008210F8" w:rsidRDefault="002843BD" w:rsidP="008210F8">
      <w:pPr>
        <w:tabs>
          <w:tab w:val="left" w:pos="9180"/>
        </w:tabs>
        <w:ind w:right="26"/>
        <w:rPr>
          <w:rFonts w:ascii="Montserrat" w:hAnsi="Montserrat" w:cs="Verdana"/>
          <w:color w:val="000000" w:themeColor="text1"/>
          <w:sz w:val="20"/>
          <w:szCs w:val="20"/>
        </w:rPr>
      </w:pPr>
    </w:p>
    <w:p w14:paraId="2E772558" w14:textId="77777777" w:rsidR="006E744B" w:rsidRPr="00E9094E" w:rsidRDefault="00E9094E" w:rsidP="006E744B">
      <w:pPr>
        <w:shd w:val="clear" w:color="auto" w:fill="FFFFFF"/>
        <w:jc w:val="both"/>
        <w:rPr>
          <w:rFonts w:ascii="Montserrat" w:eastAsia="Times New Roman" w:hAnsi="Montserrat"/>
          <w:b/>
          <w:color w:val="212121"/>
          <w:sz w:val="20"/>
          <w:szCs w:val="20"/>
        </w:rPr>
      </w:pPr>
      <w:r w:rsidRPr="00E9094E">
        <w:rPr>
          <w:rFonts w:ascii="Montserrat" w:hAnsi="Montserrat" w:cs="Arial"/>
          <w:b/>
          <w:color w:val="111111"/>
          <w:shd w:val="clear" w:color="auto" w:fill="FFFFFF"/>
        </w:rPr>
        <w:t xml:space="preserve">À </w:t>
      </w:r>
      <w:r w:rsidR="006E744B"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 xml:space="preserve">propos de </w:t>
      </w:r>
      <w:proofErr w:type="spellStart"/>
      <w:r w:rsidR="006E744B"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>Philaposte</w:t>
      </w:r>
      <w:proofErr w:type="spellEnd"/>
    </w:p>
    <w:p w14:paraId="2E772559" w14:textId="77777777" w:rsidR="006E744B" w:rsidRDefault="006E744B" w:rsidP="006E744B">
      <w:pPr>
        <w:shd w:val="clear" w:color="auto" w:fill="FFFFFF"/>
        <w:jc w:val="both"/>
        <w:rPr>
          <w:rFonts w:ascii="Montserrat" w:eastAsia="Times New Roman" w:hAnsi="Montserrat" w:cs="Calibri"/>
          <w:color w:val="212121"/>
          <w:sz w:val="20"/>
          <w:szCs w:val="20"/>
        </w:rPr>
      </w:pPr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Premier imprimeur de marques d’affranchissement en Europe, </w:t>
      </w:r>
      <w:proofErr w:type="spellStart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>Philaposte</w:t>
      </w:r>
      <w:proofErr w:type="spellEnd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 a acquis, par son savoir-faire et sa politique d’investissements, une expertise sur les imprimés de sécurité depuis plus de 30 ans.</w:t>
      </w:r>
      <w:r w:rsidR="00E9094E">
        <w:rPr>
          <w:rFonts w:ascii="Montserrat" w:eastAsia="Times New Roman" w:hAnsi="Montserrat"/>
          <w:color w:val="212121"/>
          <w:sz w:val="20"/>
          <w:szCs w:val="20"/>
        </w:rPr>
        <w:t xml:space="preserve"> </w:t>
      </w:r>
      <w:r w:rsidR="00CB287C">
        <w:rPr>
          <w:rFonts w:ascii="Montserrat" w:eastAsia="Times New Roman" w:hAnsi="Montserrat" w:cs="Calibri"/>
          <w:color w:val="212121"/>
          <w:sz w:val="20"/>
          <w:szCs w:val="20"/>
        </w:rPr>
        <w:t>Au sein du g</w:t>
      </w:r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roupe La Poste, </w:t>
      </w:r>
      <w:proofErr w:type="spellStart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>Philaposte</w:t>
      </w:r>
      <w:proofErr w:type="spellEnd"/>
      <w:r w:rsidRPr="00E9094E">
        <w:rPr>
          <w:rFonts w:ascii="Montserrat" w:eastAsia="Times New Roman" w:hAnsi="Montserrat" w:cs="Calibri"/>
          <w:color w:val="212121"/>
          <w:sz w:val="20"/>
          <w:szCs w:val="20"/>
        </w:rPr>
        <w:t xml:space="preserve"> conçoit, imprime et diffuse également les timbres du programme philatélique de France. </w:t>
      </w:r>
    </w:p>
    <w:p w14:paraId="2E77255A" w14:textId="77777777" w:rsidR="004D153D" w:rsidRDefault="004D153D" w:rsidP="006E744B">
      <w:pPr>
        <w:shd w:val="clear" w:color="auto" w:fill="FFFFFF"/>
        <w:jc w:val="both"/>
        <w:rPr>
          <w:rFonts w:ascii="Montserrat" w:eastAsia="Times New Roman" w:hAnsi="Montserrat" w:cs="Calibri"/>
          <w:color w:val="212121"/>
          <w:sz w:val="20"/>
          <w:szCs w:val="20"/>
        </w:rPr>
      </w:pPr>
    </w:p>
    <w:p w14:paraId="2E77255B" w14:textId="77777777" w:rsidR="00836922" w:rsidRPr="004D153D" w:rsidRDefault="00E9094E" w:rsidP="006E744B">
      <w:pPr>
        <w:shd w:val="clear" w:color="auto" w:fill="FFFFFF"/>
        <w:jc w:val="both"/>
        <w:rPr>
          <w:rFonts w:ascii="Montserrat" w:eastAsia="Times New Roman" w:hAnsi="Montserrat" w:cs="Calibri"/>
          <w:b/>
          <w:color w:val="212121"/>
          <w:sz w:val="20"/>
          <w:szCs w:val="20"/>
        </w:rPr>
      </w:pPr>
      <w:r w:rsidRPr="00E9094E">
        <w:rPr>
          <w:rFonts w:ascii="Montserrat" w:eastAsia="Times New Roman" w:hAnsi="Montserrat" w:cs="Calibri"/>
          <w:b/>
          <w:color w:val="212121"/>
          <w:sz w:val="20"/>
          <w:szCs w:val="20"/>
        </w:rPr>
        <w:t xml:space="preserve">Chiffres clefs : </w:t>
      </w:r>
    </w:p>
    <w:p w14:paraId="2E77255C" w14:textId="77777777" w:rsidR="00E9094E" w:rsidRPr="00E9094E" w:rsidRDefault="00836922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>
        <w:rPr>
          <w:rFonts w:ascii="Montserrat" w:hAnsi="Montserrat"/>
          <w:sz w:val="20"/>
          <w:szCs w:val="20"/>
          <w:lang w:eastAsia="fr-FR"/>
        </w:rPr>
        <w:t xml:space="preserve">- </w:t>
      </w:r>
      <w:r w:rsidRPr="00836922">
        <w:rPr>
          <w:rFonts w:ascii="Montserrat" w:hAnsi="Montserrat"/>
          <w:sz w:val="20"/>
          <w:szCs w:val="20"/>
          <w:lang w:eastAsia="fr-FR"/>
        </w:rPr>
        <w:t>Une imprimerie à Boulazac (Dordogne) et deux points de vente à Paris et à Boulazac</w:t>
      </w:r>
    </w:p>
    <w:p w14:paraId="2E77255D" w14:textId="77777777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Plus d’1 milliard de marques d’affranchissement dont 500 millions de timbres issus des carnets de timbres de correspondance ou du programme philatélique. </w:t>
      </w:r>
    </w:p>
    <w:p w14:paraId="2E77255E" w14:textId="77777777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>- 200 millions de timbres sont réalisés pour de nombreux acteurs postaux.</w:t>
      </w:r>
    </w:p>
    <w:p w14:paraId="2E77255F" w14:textId="44F6CDD5" w:rsidR="00E9094E" w:rsidRPr="00E9094E" w:rsidRDefault="00E9094E" w:rsidP="00E9094E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Plus de </w:t>
      </w:r>
      <w:r w:rsidR="00A85F11">
        <w:rPr>
          <w:rFonts w:ascii="Montserrat" w:hAnsi="Montserrat"/>
          <w:sz w:val="20"/>
          <w:szCs w:val="20"/>
          <w:lang w:eastAsia="fr-FR"/>
        </w:rPr>
        <w:t>300</w:t>
      </w:r>
      <w:r w:rsidRPr="00E9094E">
        <w:rPr>
          <w:rFonts w:ascii="Montserrat" w:hAnsi="Montserrat"/>
          <w:sz w:val="20"/>
          <w:szCs w:val="20"/>
          <w:lang w:eastAsia="fr-FR"/>
        </w:rPr>
        <w:t xml:space="preserve"> millions d’imprimés de sécurité : chèques, fiches d’état civil, passeports, traçabilité, … </w:t>
      </w:r>
    </w:p>
    <w:p w14:paraId="2E77258A" w14:textId="17354F86" w:rsidR="004F570A" w:rsidRPr="00BF55DF" w:rsidRDefault="00E9094E" w:rsidP="00BF55DF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E9094E">
        <w:rPr>
          <w:rFonts w:ascii="Montserrat" w:hAnsi="Montserrat"/>
          <w:sz w:val="20"/>
          <w:szCs w:val="20"/>
          <w:lang w:eastAsia="fr-FR"/>
        </w:rPr>
        <w:t xml:space="preserve">- 1 service clients et des canaux de ventes variés en France comme à l’étranger (Carré </w:t>
      </w:r>
      <w:r w:rsidR="00D04084">
        <w:rPr>
          <w:rFonts w:ascii="Montserrat" w:hAnsi="Montserrat"/>
          <w:sz w:val="20"/>
          <w:szCs w:val="20"/>
          <w:lang w:eastAsia="fr-FR"/>
        </w:rPr>
        <w:t>d’</w:t>
      </w:r>
      <w:r w:rsidRPr="00E9094E">
        <w:rPr>
          <w:rFonts w:ascii="Montserrat" w:hAnsi="Montserrat"/>
          <w:sz w:val="20"/>
          <w:szCs w:val="20"/>
          <w:lang w:eastAsia="fr-FR"/>
        </w:rPr>
        <w:t>Encre, Abonnements, Catalogue, bureaux de poste, facteurs, boutique laposte.fr, buraliste</w:t>
      </w:r>
      <w:r w:rsidR="00342D4D">
        <w:rPr>
          <w:rFonts w:ascii="Montserrat" w:hAnsi="Montserrat"/>
          <w:sz w:val="20"/>
          <w:szCs w:val="20"/>
          <w:lang w:eastAsia="fr-FR"/>
        </w:rPr>
        <w:t>.</w:t>
      </w:r>
    </w:p>
    <w:p w14:paraId="3D15A05C" w14:textId="77777777" w:rsidR="009F1F62" w:rsidRPr="00D06DBE" w:rsidRDefault="009F1F62" w:rsidP="009F1F62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D06DBE">
        <w:rPr>
          <w:rFonts w:ascii="Montserrat" w:hAnsi="Montserrat"/>
          <w:sz w:val="20"/>
          <w:szCs w:val="20"/>
          <w:lang w:eastAsia="fr-FR"/>
        </w:rPr>
        <w:t xml:space="preserve">- Après le déploiement des vitrines philatéliques dans 5 600 bureaux de poste en 2023, un nouveau concept de bureaux de poste est testé depuis le début de cette année.  </w:t>
      </w:r>
    </w:p>
    <w:p w14:paraId="401667E8" w14:textId="4E4A8016" w:rsidR="00BE44D5" w:rsidRPr="00FA58C9" w:rsidRDefault="009F1F62" w:rsidP="00FA58C9">
      <w:pPr>
        <w:autoSpaceDE w:val="0"/>
        <w:autoSpaceDN w:val="0"/>
        <w:jc w:val="both"/>
        <w:rPr>
          <w:rFonts w:ascii="Montserrat" w:hAnsi="Montserrat"/>
          <w:sz w:val="20"/>
          <w:szCs w:val="20"/>
          <w:lang w:eastAsia="fr-FR"/>
        </w:rPr>
      </w:pPr>
      <w:r w:rsidRPr="00D06DBE">
        <w:rPr>
          <w:rFonts w:ascii="Montserrat" w:hAnsi="Montserrat"/>
          <w:sz w:val="20"/>
          <w:szCs w:val="20"/>
          <w:lang w:eastAsia="fr-FR"/>
        </w:rPr>
        <w:t xml:space="preserve">L’expérience est menée dans </w:t>
      </w:r>
      <w:r>
        <w:rPr>
          <w:rFonts w:ascii="Montserrat" w:hAnsi="Montserrat"/>
          <w:sz w:val="20"/>
          <w:szCs w:val="20"/>
          <w:lang w:eastAsia="fr-FR"/>
        </w:rPr>
        <w:t>8</w:t>
      </w:r>
      <w:r w:rsidRPr="00D06DBE">
        <w:rPr>
          <w:rFonts w:ascii="Montserrat" w:hAnsi="Montserrat"/>
          <w:sz w:val="20"/>
          <w:szCs w:val="20"/>
          <w:lang w:eastAsia="fr-FR"/>
        </w:rPr>
        <w:t xml:space="preserve"> bureaux répartis sur le territoire national :  Paris Ecole Militaire, </w:t>
      </w:r>
      <w:r>
        <w:rPr>
          <w:rFonts w:ascii="Montserrat" w:hAnsi="Montserrat"/>
          <w:sz w:val="20"/>
          <w:szCs w:val="20"/>
          <w:lang w:eastAsia="fr-FR"/>
        </w:rPr>
        <w:t xml:space="preserve">Paris Louvre, </w:t>
      </w:r>
      <w:r w:rsidRPr="00D06DBE">
        <w:rPr>
          <w:rFonts w:ascii="Montserrat" w:hAnsi="Montserrat"/>
          <w:sz w:val="20"/>
          <w:szCs w:val="20"/>
          <w:lang w:eastAsia="fr-FR"/>
        </w:rPr>
        <w:t xml:space="preserve">Dijon Grangier, Rouen Jeanne d’Arc, Poitiers Hôtel de ville, Saint-Germain-en Laye, Cognac et Beaune. Ils proposent une palette d’offres complémentaires, tels que livres des timbres, documents philatéliques, souvenirs et collectors également proposés des produits ludo-éducatifs (puzzles timbrés …) et de nombreux objets postaux du </w:t>
      </w:r>
      <w:proofErr w:type="gramStart"/>
      <w:r>
        <w:rPr>
          <w:rFonts w:ascii="Montserrat" w:hAnsi="Montserrat"/>
          <w:sz w:val="20"/>
          <w:szCs w:val="20"/>
          <w:lang w:eastAsia="fr-FR"/>
        </w:rPr>
        <w:t>M</w:t>
      </w:r>
      <w:r w:rsidRPr="00D06DBE">
        <w:rPr>
          <w:rFonts w:ascii="Montserrat" w:hAnsi="Montserrat"/>
          <w:sz w:val="20"/>
          <w:szCs w:val="20"/>
          <w:lang w:eastAsia="fr-FR"/>
        </w:rPr>
        <w:t>usée</w:t>
      </w:r>
      <w:proofErr w:type="gramEnd"/>
      <w:r w:rsidRPr="00D06DBE">
        <w:rPr>
          <w:rFonts w:ascii="Montserrat" w:hAnsi="Montserrat"/>
          <w:sz w:val="20"/>
          <w:szCs w:val="20"/>
          <w:lang w:eastAsia="fr-FR"/>
        </w:rPr>
        <w:t xml:space="preserve"> de </w:t>
      </w:r>
      <w:r>
        <w:rPr>
          <w:rFonts w:ascii="Montserrat" w:hAnsi="Montserrat"/>
          <w:sz w:val="20"/>
          <w:szCs w:val="20"/>
          <w:lang w:eastAsia="fr-FR"/>
        </w:rPr>
        <w:t>L</w:t>
      </w:r>
      <w:r w:rsidRPr="00D06DBE">
        <w:rPr>
          <w:rFonts w:ascii="Montserrat" w:hAnsi="Montserrat"/>
          <w:sz w:val="20"/>
          <w:szCs w:val="20"/>
          <w:lang w:eastAsia="fr-FR"/>
        </w:rPr>
        <w:t>a Poste (sacoches, boites aux lettres, porte-clé...,)</w:t>
      </w:r>
      <w:r>
        <w:rPr>
          <w:rFonts w:ascii="Montserrat" w:hAnsi="Montserrat"/>
          <w:sz w:val="20"/>
          <w:szCs w:val="20"/>
          <w:lang w:eastAsia="fr-FR"/>
        </w:rPr>
        <w:t>.</w:t>
      </w:r>
    </w:p>
    <w:p w14:paraId="2E77258B" w14:textId="691E9F74" w:rsidR="00661C9C" w:rsidRPr="008E5192" w:rsidRDefault="00661C9C" w:rsidP="00661C9C">
      <w:pPr>
        <w:spacing w:before="100" w:beforeAutospacing="1" w:after="100" w:afterAutospacing="1"/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</w:pPr>
      <w:r w:rsidRPr="00550E4C">
        <w:rPr>
          <w:rFonts w:ascii="Montserrat" w:eastAsia="Times New Roman" w:hAnsi="Montserrat"/>
          <w:b/>
          <w:bCs/>
          <w:sz w:val="22"/>
          <w:szCs w:val="18"/>
          <w:u w:val="single"/>
          <w:lang w:eastAsia="fr-FR"/>
        </w:rPr>
        <w:lastRenderedPageBreak/>
        <w:t>Des timbres pour tous les usages</w:t>
      </w:r>
    </w:p>
    <w:p w14:paraId="2E77258C" w14:textId="301CD870" w:rsidR="00661C9C" w:rsidRPr="00550E4C" w:rsidRDefault="00661C9C" w:rsidP="00661C9C">
      <w:pPr>
        <w:spacing w:before="100" w:beforeAutospacing="1" w:after="100" w:afterAutospacing="1"/>
        <w:rPr>
          <w:rFonts w:ascii="Montserrat" w:eastAsia="Times New Roman" w:hAnsi="Montserrat"/>
          <w:sz w:val="22"/>
          <w:szCs w:val="21"/>
          <w:lang w:eastAsia="fr-FR"/>
        </w:rPr>
      </w:pPr>
      <w:r w:rsidRPr="00550E4C">
        <w:rPr>
          <w:rFonts w:ascii="Montserrat" w:eastAsia="Times New Roman" w:hAnsi="Montserrat"/>
          <w:sz w:val="20"/>
          <w:szCs w:val="18"/>
          <w:lang w:eastAsia="fr-FR"/>
        </w:rPr>
        <w:t>La Charte de la philat</w:t>
      </w:r>
      <w:r w:rsidRPr="00550E4C">
        <w:rPr>
          <w:rFonts w:ascii="Montserrat" w:eastAsia="Times New Roman" w:hAnsi="Montserrat" w:cs="Cambria"/>
          <w:sz w:val="20"/>
          <w:szCs w:val="18"/>
          <w:lang w:eastAsia="fr-FR"/>
        </w:rPr>
        <w:t>é</w:t>
      </w:r>
      <w:r w:rsidRPr="00550E4C">
        <w:rPr>
          <w:rFonts w:ascii="Montserrat" w:eastAsia="Times New Roman" w:hAnsi="Montserrat"/>
          <w:sz w:val="20"/>
          <w:szCs w:val="18"/>
          <w:lang w:eastAsia="fr-FR"/>
        </w:rPr>
        <w:t>lie, sign</w:t>
      </w:r>
      <w:r w:rsidRPr="00550E4C">
        <w:rPr>
          <w:rFonts w:ascii="Montserrat" w:eastAsia="Times New Roman" w:hAnsi="Montserrat" w:cs="Cambria"/>
          <w:sz w:val="20"/>
          <w:szCs w:val="18"/>
          <w:lang w:eastAsia="fr-FR"/>
        </w:rPr>
        <w:t>é</w:t>
      </w:r>
      <w:r w:rsidRPr="00550E4C">
        <w:rPr>
          <w:rFonts w:ascii="Montserrat" w:eastAsia="Times New Roman" w:hAnsi="Montserrat"/>
          <w:sz w:val="20"/>
          <w:szCs w:val="18"/>
          <w:lang w:eastAsia="fr-FR"/>
        </w:rPr>
        <w:t xml:space="preserve">e en 2009 et revue en 2018 par La Poste et ses partenaires, propose </w:t>
      </w:r>
      <w:r w:rsidRPr="00550E4C">
        <w:rPr>
          <w:rFonts w:ascii="Montserrat" w:eastAsia="Times New Roman" w:hAnsi="Montserrat"/>
          <w:b/>
          <w:bCs/>
          <w:sz w:val="20"/>
          <w:szCs w:val="18"/>
          <w:lang w:eastAsia="fr-FR"/>
        </w:rPr>
        <w:t>six familles de timbres :</w:t>
      </w:r>
    </w:p>
    <w:p w14:paraId="2E77258D" w14:textId="5C152FEF" w:rsidR="00661C9C" w:rsidRDefault="00823ACC" w:rsidP="00661C9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E7725DC" wp14:editId="3A810519">
                <wp:simplePos x="0" y="0"/>
                <wp:positionH relativeFrom="column">
                  <wp:posOffset>-120106</wp:posOffset>
                </wp:positionH>
                <wp:positionV relativeFrom="paragraph">
                  <wp:posOffset>91440</wp:posOffset>
                </wp:positionV>
                <wp:extent cx="2937510" cy="2242185"/>
                <wp:effectExtent l="0" t="0" r="15240" b="2476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19" name="Rectangle à coins arrondis 19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143935" y="-50809"/>
                              <a:ext cx="2590800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1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Le timbre d’usage courant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 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: la Marianne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Zone de texte 29"/>
                        <wps:cNvSpPr txBox="1"/>
                        <wps:spPr>
                          <a:xfrm>
                            <a:off x="1337733" y="507993"/>
                            <a:ext cx="1524000" cy="1522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2" w14:textId="77777777" w:rsidR="00915EB6" w:rsidRPr="00EE3F1F" w:rsidRDefault="00915EB6" w:rsidP="00EE3F1F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</w:pP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Traditionnellement repr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sent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par la Marianne, le timbre d’usage courant est choisi par le pr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sident de la R</w:t>
                              </w:r>
                              <w:r w:rsidRPr="00D77AC1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77AC1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publique</w:t>
                              </w:r>
                              <w:r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</w:t>
                              </w:r>
                              <w:r w:rsidRPr="00EE3F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à chaque nouveau mandat.</w:t>
                              </w:r>
                            </w:p>
                            <w:p w14:paraId="2E772623" w14:textId="77777777" w:rsidR="00915EB6" w:rsidRPr="00D77AC1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</w:p>
                            <w:p w14:paraId="2E772624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725DC" id="Groupe 14" o:spid="_x0000_s1034" style="position:absolute;margin-left:-9.45pt;margin-top:7.2pt;width:231.3pt;height:176.55pt;z-index:251655680;mso-width-relative:margin;mso-height-relative:margin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">
                <v:group id="Groupe 15" o:spid="_x0000_s1035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 à coins arrondis 19" o:spid="_x0000_s1036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" filled="f" strokecolor="#404040 [2429]" strokeweight="2pt">
                    <v:stroke joinstyle="miter"/>
                  </v:roundrect>
                  <v:shape id="Zone de texte 24" o:spid="_x0000_s1037" type="#_x0000_t202" style="position:absolute;left:1439;top:-508;width:25908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  <v:textbox>
                      <w:txbxContent>
                        <w:p w14:paraId="2E772621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Le timbre d’usage courant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 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: la Marianne</w:t>
                          </w:r>
                        </w:p>
                      </w:txbxContent>
                    </v:textbox>
                  </v:shape>
                </v:group>
                <v:shape id="Zone de texte 29" o:spid="_x0000_s1038" type="#_x0000_t202" style="position:absolute;left:13377;top:5079;width:15240;height:1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2E772622" w14:textId="77777777" w:rsidR="00915EB6" w:rsidRPr="00EE3F1F" w:rsidRDefault="00915EB6" w:rsidP="00EE3F1F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</w:pP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Traditionnellement repr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sent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par la Marianne, le timbre d’usage courant est choisi par le pr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sident de la R</w:t>
                        </w:r>
                        <w:r w:rsidRPr="00D77AC1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77AC1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publique</w:t>
                        </w:r>
                        <w:r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</w:t>
                        </w:r>
                        <w:r w:rsidRPr="00EE3F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à chaque nouveau mandat.</w:t>
                        </w:r>
                      </w:p>
                      <w:p w14:paraId="2E772623" w14:textId="77777777" w:rsidR="00915EB6" w:rsidRPr="00D77AC1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2"/>
                            <w:szCs w:val="21"/>
                            <w:lang w:eastAsia="fr-FR"/>
                          </w:rPr>
                        </w:pPr>
                      </w:p>
                      <w:p w14:paraId="2E772624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  <w:r w:rsidR="00E9094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E7725DE" wp14:editId="2E7725DF">
                <wp:simplePos x="0" y="0"/>
                <wp:positionH relativeFrom="column">
                  <wp:posOffset>3080735</wp:posOffset>
                </wp:positionH>
                <wp:positionV relativeFrom="paragraph">
                  <wp:posOffset>102028</wp:posOffset>
                </wp:positionV>
                <wp:extent cx="2937510" cy="2242820"/>
                <wp:effectExtent l="0" t="0" r="15240" b="24130"/>
                <wp:wrapNone/>
                <wp:docPr id="2051" name="Groupe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820"/>
                          <a:chOff x="0" y="0"/>
                          <a:chExt cx="2937510" cy="2242820"/>
                        </a:xfrm>
                      </wpg:grpSpPr>
                      <wpg:grpSp>
                        <wpg:cNvPr id="2052" name="Groupe 2052"/>
                        <wpg:cNvGrpSpPr/>
                        <wpg:grpSpPr>
                          <a:xfrm>
                            <a:off x="0" y="0"/>
                            <a:ext cx="2937510" cy="2242820"/>
                            <a:chOff x="0" y="-50800"/>
                            <a:chExt cx="2937510" cy="2243243"/>
                          </a:xfrm>
                        </wpg:grpSpPr>
                        <wps:wsp>
                          <wps:cNvPr id="2053" name="Rectangle à coins arrondis 2053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4" name="Zone de texte 2054"/>
                          <wps:cNvSpPr txBox="1"/>
                          <wps:spPr>
                            <a:xfrm>
                              <a:off x="135466" y="-50800"/>
                              <a:ext cx="2379134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5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1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du programme philat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lique</w:t>
                                </w:r>
                              </w:p>
                              <w:p w14:paraId="2E772626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58" name="Zone de texte 2058"/>
                        <wps:cNvSpPr txBox="1"/>
                        <wps:spPr>
                          <a:xfrm>
                            <a:off x="1117600" y="423333"/>
                            <a:ext cx="1750695" cy="157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7" w14:textId="77777777" w:rsidR="00915EB6" w:rsidRPr="009B505F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Hommage de la Nation 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à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 des personnalit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s, souvenir des grands 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nements, c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l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bration du patrimoine naturel, architectural, culturel… ces timbres constituent le cœur de la philat</w:t>
                              </w:r>
                              <w:r w:rsidRPr="009B505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9B505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lie.</w:t>
                              </w:r>
                            </w:p>
                            <w:p w14:paraId="2E772628" w14:textId="77777777" w:rsidR="00915EB6" w:rsidRPr="009B505F" w:rsidRDefault="00915EB6" w:rsidP="00661C9C">
                              <w:pPr>
                                <w:rPr>
                                  <w:rFonts w:ascii="Montserrat" w:hAnsi="Montserra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DE" id="Groupe 2051" o:spid="_x0000_s1039" style="position:absolute;margin-left:242.6pt;margin-top:8.05pt;width:231.3pt;height:176.6pt;z-index:251656704" coordsize="29375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">
                <v:group id="Groupe 2052" o:spid="_x0000_s1040" style="position:absolute;width:29375;height:22428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roundrect id="Rectangle à coins arrondis 2053" o:spid="_x0000_s1041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" filled="f" strokecolor="#404040 [2429]" strokeweight="2pt">
                    <v:stroke joinstyle="miter"/>
                  </v:roundrect>
                  <v:shape id="Zone de texte 2054" o:spid="_x0000_s1042" type="#_x0000_t202" style="position:absolute;left:1354;top:-508;width:2379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" fillcolor="white [3201]" stroked="f" strokeweight=".5pt">
                    <v:textbox>
                      <w:txbxContent>
                        <w:p w14:paraId="2E772625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1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du programme philat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lique</w:t>
                          </w:r>
                        </w:p>
                        <w:p w14:paraId="2E772626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Zone de texte 2058" o:spid="_x0000_s1043" type="#_x0000_t202" style="position:absolute;left:11176;top:4233;width:17506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i8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RMswNb8ITkOt/AAAA//8DAFBLAQItABQABgAIAAAAIQDb4fbL7gAAAIUBAAATAAAAAAAAAAAA&#10;AAAAAAAAAABbQ29udGVudF9UeXBlc10ueG1sUEsBAi0AFAAGAAgAAAAhAFr0LFu/AAAAFQEAAAsA&#10;AAAAAAAAAAAAAAAAHwEAAF9yZWxzLy5yZWxzUEsBAi0AFAAGAAgAAAAhAE/kCLzEAAAA3QAAAA8A&#10;AAAAAAAAAAAAAAAABwIAAGRycy9kb3ducmV2LnhtbFBLBQYAAAAAAwADALcAAAD4AgAAAAA=&#10;" filled="f" stroked="f" strokeweight=".5pt">
                  <v:textbox>
                    <w:txbxContent>
                      <w:p w14:paraId="2E772627" w14:textId="77777777" w:rsidR="00915EB6" w:rsidRPr="009B505F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color w:val="000000" w:themeColor="text1"/>
                            <w:sz w:val="22"/>
                            <w:szCs w:val="21"/>
                            <w:lang w:eastAsia="fr-FR"/>
                          </w:rPr>
                        </w:pP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Hommage de la Nation 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à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 des personnalit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s, souvenir des grands 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nements, c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l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bration du patrimoine naturel, architectural, culturel… ces timbres constituent le cœur de la philat</w:t>
                        </w:r>
                        <w:r w:rsidRPr="009B505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9B505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lie.</w:t>
                        </w:r>
                      </w:p>
                      <w:p w14:paraId="2E772628" w14:textId="77777777" w:rsidR="00915EB6" w:rsidRPr="009B505F" w:rsidRDefault="00915EB6" w:rsidP="00661C9C">
                        <w:pPr>
                          <w:rPr>
                            <w:rFonts w:ascii="Montserrat" w:hAnsi="Montserra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77258E" w14:textId="5EE11D17" w:rsidR="00661C9C" w:rsidRDefault="00661C9C" w:rsidP="00661C9C"/>
    <w:p w14:paraId="2E77258F" w14:textId="78304D51" w:rsidR="00661C9C" w:rsidRDefault="002166B3" w:rsidP="00661C9C">
      <w:r w:rsidRPr="00D1113B">
        <w:rPr>
          <w:rFonts w:eastAsia="Times New Roman"/>
          <w:noProof/>
          <w:lang w:eastAsia="fr-FR"/>
        </w:rPr>
        <w:drawing>
          <wp:anchor distT="0" distB="0" distL="114300" distR="114300" simplePos="0" relativeHeight="251680256" behindDoc="0" locked="0" layoutInCell="1" allowOverlap="1" wp14:anchorId="16B566E0" wp14:editId="6AB73D55">
            <wp:simplePos x="0" y="0"/>
            <wp:positionH relativeFrom="column">
              <wp:posOffset>3214370</wp:posOffset>
            </wp:positionH>
            <wp:positionV relativeFrom="paragraph">
              <wp:posOffset>80010</wp:posOffset>
            </wp:positionV>
            <wp:extent cx="873915" cy="876300"/>
            <wp:effectExtent l="0" t="0" r="2540" b="0"/>
            <wp:wrapNone/>
            <wp:docPr id="2077916723" name="Image 1" descr="Une image contenant texte, Visage humain, Fr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16723" name="Image 1" descr="Une image contenant texte, Visage humain, Fro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8917" r="8804" b="8126"/>
                    <a:stretch/>
                  </pic:blipFill>
                  <pic:spPr bwMode="auto">
                    <a:xfrm>
                      <a:off x="0" y="0"/>
                      <a:ext cx="8739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7A" w:rsidRPr="00F83177">
        <w:rPr>
          <w:rFonts w:ascii="Montserrat" w:hAnsi="Montserrat"/>
          <w:noProof/>
          <w:sz w:val="22"/>
          <w:szCs w:val="22"/>
          <w:lang w:eastAsia="fr-FR"/>
        </w:rPr>
        <w:drawing>
          <wp:anchor distT="0" distB="0" distL="114300" distR="114300" simplePos="0" relativeHeight="251666944" behindDoc="1" locked="0" layoutInCell="1" allowOverlap="1" wp14:anchorId="2E7725E2" wp14:editId="280CBB7A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244600" cy="1599565"/>
            <wp:effectExtent l="0" t="0" r="0" b="635"/>
            <wp:wrapNone/>
            <wp:docPr id="26" name="Image 26" descr="C:\Users\pbaj285\OneDrive - laposte\Bureau\CP 2021\2024\1123820-Marianne de l'Avenir Lettre Verte TP HD 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j285\OneDrive - laposte\Bureau\CP 2021\2024\1123820-Marianne de l'Avenir Lettre Verte TP HD de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0" w14:textId="14039F1D" w:rsidR="00661C9C" w:rsidRDefault="00661C9C" w:rsidP="00661C9C"/>
    <w:p w14:paraId="2E772591" w14:textId="01CB8815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2" w14:textId="763FEEF2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3" w14:textId="03B35160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4" w14:textId="2B2E9654" w:rsidR="00661C9C" w:rsidRDefault="00661C9C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5" w14:textId="3BF42B1E" w:rsidR="00661C9C" w:rsidRDefault="005A095D" w:rsidP="00661C9C">
      <w:pPr>
        <w:jc w:val="both"/>
        <w:rPr>
          <w:rFonts w:ascii="Montserrat" w:hAnsi="Montserrat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9851B59" wp14:editId="6B4C09C0">
            <wp:simplePos x="0" y="0"/>
            <wp:positionH relativeFrom="column">
              <wp:posOffset>3216275</wp:posOffset>
            </wp:positionH>
            <wp:positionV relativeFrom="paragraph">
              <wp:posOffset>8255</wp:posOffset>
            </wp:positionV>
            <wp:extent cx="889000" cy="889000"/>
            <wp:effectExtent l="0" t="0" r="6350" b="6350"/>
            <wp:wrapNone/>
            <wp:docPr id="1027440895" name="Image 1" descr="Une image contenant cercle, dessi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40895" name="Image 1" descr="Une image contenant cercle, dessi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6" w14:textId="788BBF56" w:rsidR="00661C9C" w:rsidRDefault="00661C9C" w:rsidP="00661C9C"/>
    <w:p w14:paraId="2E772597" w14:textId="09B7A073" w:rsidR="009F70DE" w:rsidRDefault="009F70DE" w:rsidP="009F70DE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2E772598" w14:textId="2AA12E6A" w:rsidR="00E9094E" w:rsidRDefault="00823ACC" w:rsidP="00F6454D">
      <w:pPr>
        <w:tabs>
          <w:tab w:val="left" w:pos="5582"/>
          <w:tab w:val="left" w:pos="6003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sz w:val="22"/>
          <w:szCs w:val="22"/>
        </w:rPr>
        <w:tab/>
      </w:r>
      <w:r w:rsidR="00F6454D">
        <w:rPr>
          <w:rFonts w:ascii="Montserrat" w:hAnsi="Montserrat" w:cs="Verdana"/>
          <w:sz w:val="22"/>
          <w:szCs w:val="22"/>
        </w:rPr>
        <w:tab/>
      </w:r>
    </w:p>
    <w:p w14:paraId="2E772599" w14:textId="368DE630" w:rsidR="00E9094E" w:rsidRDefault="00E9094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A" w14:textId="38D2923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B" w14:textId="71245CCC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C" w14:textId="05D0877A" w:rsidR="00661C9C" w:rsidRDefault="00E9094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rFonts w:ascii="Montserrat" w:hAnsi="Montserrat" w:cs="Verdana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7725E6" wp14:editId="2CA24D1F">
                <wp:simplePos x="0" y="0"/>
                <wp:positionH relativeFrom="column">
                  <wp:posOffset>3112770</wp:posOffset>
                </wp:positionH>
                <wp:positionV relativeFrom="paragraph">
                  <wp:posOffset>67945</wp:posOffset>
                </wp:positionV>
                <wp:extent cx="2937510" cy="2242185"/>
                <wp:effectExtent l="0" t="0" r="15240" b="2476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8540" y="0"/>
                          <a:chExt cx="2937510" cy="2242814"/>
                        </a:xfrm>
                      </wpg:grpSpPr>
                      <wpg:grpSp>
                        <wpg:cNvPr id="53" name="Groupe 53"/>
                        <wpg:cNvGrpSpPr/>
                        <wpg:grpSpPr>
                          <a:xfrm>
                            <a:off x="8540" y="0"/>
                            <a:ext cx="2937510" cy="2242814"/>
                            <a:chOff x="8540" y="-50800"/>
                            <a:chExt cx="2937510" cy="2243236"/>
                          </a:xfrm>
                        </wpg:grpSpPr>
                        <wps:wsp>
                          <wps:cNvPr id="54" name="Rectangle à coins arrondis 54"/>
                          <wps:cNvSpPr/>
                          <wps:spPr>
                            <a:xfrm>
                              <a:off x="8540" y="118526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Zone de texte 55"/>
                          <wps:cNvSpPr txBox="1"/>
                          <wps:spPr>
                            <a:xfrm>
                              <a:off x="135465" y="-50800"/>
                              <a:ext cx="1829096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9" w14:textId="77777777" w:rsidR="00915EB6" w:rsidRPr="00FB042F" w:rsidRDefault="00915EB6" w:rsidP="00661C9C">
                                <w:pP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</w:pPr>
                                <w:r w:rsidRPr="00FB042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Les Collectors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 </w:t>
                                </w:r>
                                <w:r w:rsidRPr="00FB042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de timbr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Zone de texte 58"/>
                        <wps:cNvSpPr txBox="1"/>
                        <wps:spPr>
                          <a:xfrm>
                            <a:off x="1187984" y="237022"/>
                            <a:ext cx="1680311" cy="1954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A" w14:textId="77777777" w:rsidR="00915EB6" w:rsidRPr="00D41D1F" w:rsidRDefault="00915EB6" w:rsidP="00557882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Sur tous les th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mes, toutes les 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gions, tous les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nements : ces cr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ations de beaux timbres donnent de la visibilit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 aux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v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nements. Les timbres sont regroup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 sur un feuillet comportant une illustration du sujet.</w:t>
                              </w:r>
                            </w:p>
                            <w:p w14:paraId="2E77262B" w14:textId="77777777" w:rsidR="00915EB6" w:rsidRPr="009B505F" w:rsidRDefault="00915EB6" w:rsidP="00661C9C">
                              <w:pPr>
                                <w:rPr>
                                  <w:rFonts w:ascii="Montserrat" w:hAnsi="Montserra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E6" id="Groupe 52" o:spid="_x0000_s1044" style="position:absolute;left:0;text-align:left;margin-left:245.1pt;margin-top:5.35pt;width:231.3pt;height:176.55pt;z-index:251658752" coordorigin="85" coordsize="29375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">
                <v:group id="Groupe 53" o:spid="_x0000_s1045" style="position:absolute;left:85;width:29375;height:22428" coordorigin="85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oundrect id="Rectangle à coins arrondis 54" o:spid="_x0000_s1046" style="position:absolute;left:85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" filled="f" strokecolor="#404040 [2429]" strokeweight="2pt">
                    <v:stroke joinstyle="miter"/>
                  </v:roundrect>
                  <v:shape id="Zone de texte 55" o:spid="_x0000_s1047" type="#_x0000_t202" style="position:absolute;left:1354;top:-508;width:18291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<v:textbox>
                      <w:txbxContent>
                        <w:p w14:paraId="2E772629" w14:textId="77777777" w:rsidR="00915EB6" w:rsidRPr="00FB042F" w:rsidRDefault="00915EB6" w:rsidP="00661C9C">
                          <w:pP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</w:pPr>
                          <w:r w:rsidRPr="00FB042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Les Collectors</w:t>
                          </w: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 </w:t>
                          </w:r>
                          <w:r w:rsidRPr="00FB042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de timbr</w:t>
                          </w: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es</w:t>
                          </w:r>
                        </w:p>
                      </w:txbxContent>
                    </v:textbox>
                  </v:shape>
                </v:group>
                <v:shape id="Zone de texte 58" o:spid="_x0000_s1048" type="#_x0000_t202" style="position:absolute;left:11879;top:2370;width:16803;height:19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2E77262A" w14:textId="77777777" w:rsidR="00915EB6" w:rsidRPr="00D41D1F" w:rsidRDefault="00915EB6" w:rsidP="00557882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 w:val="22"/>
                            <w:szCs w:val="21"/>
                            <w:lang w:eastAsia="fr-FR"/>
                          </w:rPr>
                        </w:pP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Sur tous les th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mes, toutes les 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gions, tous les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nements : ces cr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ations de beaux timbres donnent de la visibilit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 aux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v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nements. Les timbres sont regroup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 sur un feuillet comportant une illustration du sujet.</w:t>
                        </w:r>
                      </w:p>
                      <w:p w14:paraId="2E77262B" w14:textId="77777777" w:rsidR="00915EB6" w:rsidRPr="009B505F" w:rsidRDefault="00915EB6" w:rsidP="00661C9C">
                        <w:pPr>
                          <w:rPr>
                            <w:rFonts w:ascii="Montserrat" w:hAnsi="Montserra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E7725E8" wp14:editId="2E7725E9">
                <wp:simplePos x="0" y="0"/>
                <wp:positionH relativeFrom="column">
                  <wp:posOffset>-132715</wp:posOffset>
                </wp:positionH>
                <wp:positionV relativeFrom="paragraph">
                  <wp:posOffset>63923</wp:posOffset>
                </wp:positionV>
                <wp:extent cx="2937510" cy="2242185"/>
                <wp:effectExtent l="12700" t="0" r="8890" b="1841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46" name="Rectangle à coins arrondis 46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Zone de texte 47"/>
                          <wps:cNvSpPr txBox="1"/>
                          <wps:spPr>
                            <a:xfrm>
                              <a:off x="143935" y="-50809"/>
                              <a:ext cx="1904998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C" w14:textId="77777777" w:rsidR="00915EB6" w:rsidRPr="00D41D1F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  <w:r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de correspondance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Zone de texte 51"/>
                        <wps:cNvSpPr txBox="1"/>
                        <wps:spPr>
                          <a:xfrm>
                            <a:off x="1337733" y="554991"/>
                            <a:ext cx="1524000" cy="1439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2D" w14:textId="77777777" w:rsidR="00915EB6" w:rsidRPr="00D77AC1" w:rsidRDefault="00915EB6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szCs w:val="21"/>
                                  <w:lang w:eastAsia="fr-FR"/>
                                </w:rPr>
                              </w:pP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 xml:space="preserve">Pour faciliter les 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changes et promouvoir l'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crit aupr</w:t>
                              </w:r>
                              <w:r w:rsidRPr="00D41D1F">
                                <w:rPr>
                                  <w:rFonts w:ascii="Montserrat" w:eastAsia="Times New Roman" w:hAnsi="Montserrat" w:cs="Cambria"/>
                                  <w:sz w:val="20"/>
                                  <w:szCs w:val="18"/>
                                  <w:lang w:eastAsia="fr-FR"/>
                                </w:rPr>
                                <w:t>è</w:t>
                              </w:r>
                              <w:r w:rsidRPr="00D41D1F">
                                <w:rPr>
                                  <w:rFonts w:ascii="Montserrat" w:eastAsia="Times New Roman" w:hAnsi="Montserrat"/>
                                  <w:sz w:val="20"/>
                                  <w:szCs w:val="18"/>
                                  <w:lang w:eastAsia="fr-FR"/>
                                </w:rPr>
                                <w:t>s du grand public, La Poste met en vente des carnets de beaux timbres autocollants.</w:t>
                              </w:r>
                            </w:p>
                            <w:p w14:paraId="2E77262E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E8" id="Groupe 44" o:spid="_x0000_s1049" style="position:absolute;left:0;text-align:left;margin-left:-10.45pt;margin-top:5.05pt;width:231.3pt;height:176.55pt;z-index:251657728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">
                <v:group id="Groupe 45" o:spid="_x0000_s1050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Rectangle à coins arrondis 46" o:spid="_x0000_s1051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" filled="f" strokecolor="#404040 [2429]" strokeweight="2pt">
                    <v:stroke joinstyle="miter"/>
                  </v:roundrect>
                  <v:shape id="Zone de texte 47" o:spid="_x0000_s1052" type="#_x0000_t202" style="position:absolute;left:1439;top:-508;width:19050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<v:textbox>
                      <w:txbxContent>
                        <w:p w14:paraId="2E77262C" w14:textId="77777777" w:rsidR="00915EB6" w:rsidRPr="00D41D1F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  <w:r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de correspondance</w:t>
                          </w:r>
                        </w:p>
                      </w:txbxContent>
                    </v:textbox>
                  </v:shape>
                </v:group>
                <v:shape id="Zone de texte 51" o:spid="_x0000_s1053" type="#_x0000_t202" style="position:absolute;left:13377;top:5549;width:15240;height:1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2E77262D" w14:textId="77777777" w:rsidR="00915EB6" w:rsidRPr="00D77AC1" w:rsidRDefault="00915EB6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szCs w:val="21"/>
                            <w:lang w:eastAsia="fr-FR"/>
                          </w:rPr>
                        </w:pP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 xml:space="preserve">Pour faciliter les 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changes et promouvoir l'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crit aupr</w:t>
                        </w:r>
                        <w:r w:rsidRPr="00D41D1F">
                          <w:rPr>
                            <w:rFonts w:ascii="Montserrat" w:eastAsia="Times New Roman" w:hAnsi="Montserrat" w:cs="Cambria"/>
                            <w:sz w:val="20"/>
                            <w:szCs w:val="18"/>
                            <w:lang w:eastAsia="fr-FR"/>
                          </w:rPr>
                          <w:t>è</w:t>
                        </w:r>
                        <w:r w:rsidRPr="00D41D1F">
                          <w:rPr>
                            <w:rFonts w:ascii="Montserrat" w:eastAsia="Times New Roman" w:hAnsi="Montserrat"/>
                            <w:sz w:val="20"/>
                            <w:szCs w:val="18"/>
                            <w:lang w:eastAsia="fr-FR"/>
                          </w:rPr>
                          <w:t>s du grand public, La Poste met en vente des carnets de beaux timbres autocollants.</w:t>
                        </w:r>
                      </w:p>
                      <w:p w14:paraId="2E77262E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</w:p>
    <w:p w14:paraId="2E77259D" w14:textId="64AB3CBA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9E" w14:textId="1845AA34" w:rsidR="00661C9C" w:rsidRDefault="001175D5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704C599D" wp14:editId="5E8FEBBC">
            <wp:simplePos x="0" y="0"/>
            <wp:positionH relativeFrom="margin">
              <wp:posOffset>3176270</wp:posOffset>
            </wp:positionH>
            <wp:positionV relativeFrom="paragraph">
              <wp:posOffset>102870</wp:posOffset>
            </wp:positionV>
            <wp:extent cx="1131906" cy="1600200"/>
            <wp:effectExtent l="0" t="0" r="0" b="0"/>
            <wp:wrapNone/>
            <wp:docPr id="1937488670" name="Image 1" descr="Une image contenant texte, affiche, bâtiment, temp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8670" name="Image 1" descr="Une image contenant texte, affiche, bâtiment, temp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48" cy="16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BD">
        <w:rPr>
          <w:noProof/>
        </w:rPr>
        <w:drawing>
          <wp:anchor distT="0" distB="0" distL="114300" distR="114300" simplePos="0" relativeHeight="251677184" behindDoc="1" locked="0" layoutInCell="1" allowOverlap="1" wp14:anchorId="161FC63E" wp14:editId="32F22C83">
            <wp:simplePos x="0" y="0"/>
            <wp:positionH relativeFrom="margin">
              <wp:posOffset>-72390</wp:posOffset>
            </wp:positionH>
            <wp:positionV relativeFrom="paragraph">
              <wp:posOffset>80645</wp:posOffset>
            </wp:positionV>
            <wp:extent cx="1328939" cy="839470"/>
            <wp:effectExtent l="0" t="0" r="5080" b="0"/>
            <wp:wrapNone/>
            <wp:docPr id="172231172" name="Image 1" descr="Une image contenant texte, Objet de collection, Timbr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1172" name="Image 1" descr="Une image contenant texte, Objet de collection, Timbre, ar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39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9F" w14:textId="0838594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0" w14:textId="797E469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1" w14:textId="5B640BEF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2" w14:textId="108BBA5F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3" w14:textId="0DE2906B" w:rsidR="00661C9C" w:rsidRDefault="008238BD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6CFABCA" wp14:editId="5A8FABCE">
            <wp:simplePos x="0" y="0"/>
            <wp:positionH relativeFrom="margin">
              <wp:posOffset>-88900</wp:posOffset>
            </wp:positionH>
            <wp:positionV relativeFrom="paragraph">
              <wp:posOffset>131445</wp:posOffset>
            </wp:positionV>
            <wp:extent cx="1358900" cy="863100"/>
            <wp:effectExtent l="0" t="0" r="0" b="0"/>
            <wp:wrapNone/>
            <wp:docPr id="1148649541" name="Image 2" descr="Une image contenant texte, fr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49541" name="Image 2" descr="Une image contenant texte, fru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A4" w14:textId="65C64C11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5" w14:textId="337633A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6" w14:textId="215B981C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7" w14:textId="31FFE65B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8" w14:textId="37464D6E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9" w14:textId="433ED306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A" w14:textId="325C25E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B" w14:textId="5C77CEFF" w:rsidR="00661C9C" w:rsidRDefault="006F5B0E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E7725F0" wp14:editId="537CE219">
                <wp:simplePos x="0" y="0"/>
                <wp:positionH relativeFrom="column">
                  <wp:posOffset>-106012</wp:posOffset>
                </wp:positionH>
                <wp:positionV relativeFrom="paragraph">
                  <wp:posOffset>181008</wp:posOffset>
                </wp:positionV>
                <wp:extent cx="2937510" cy="2242185"/>
                <wp:effectExtent l="0" t="0" r="15240" b="24765"/>
                <wp:wrapNone/>
                <wp:docPr id="2068" name="Groupe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2069" name="Groupe 2069"/>
                        <wpg:cNvGrpSpPr/>
                        <wpg:grpSpPr>
                          <a:xfrm>
                            <a:off x="0" y="0"/>
                            <a:ext cx="2937510" cy="2242185"/>
                            <a:chOff x="0" y="-50809"/>
                            <a:chExt cx="2937510" cy="2243252"/>
                          </a:xfrm>
                        </wpg:grpSpPr>
                        <wps:wsp>
                          <wps:cNvPr id="2070" name="Rectangle à coins arrondis 2070"/>
                          <wps:cNvSpPr/>
                          <wps:spPr>
                            <a:xfrm>
                              <a:off x="0" y="118533"/>
                              <a:ext cx="2937510" cy="2073910"/>
                            </a:xfrm>
                            <a:prstGeom prst="roundRect">
                              <a:avLst>
                                <a:gd name="adj" fmla="val 6053"/>
                              </a:avLst>
                            </a:prstGeom>
                            <a:noFill/>
                            <a:ln w="2540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" name="Zone de texte 2071"/>
                          <wps:cNvSpPr txBox="1"/>
                          <wps:spPr>
                            <a:xfrm>
                              <a:off x="143934" y="-50809"/>
                              <a:ext cx="2125131" cy="2370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2F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1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Timbres sp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ciaux 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à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 xml:space="preserve"> tirage limit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b/>
                                    <w:bCs/>
                                    <w:sz w:val="18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</w:p>
                              <w:p w14:paraId="2E772630" w14:textId="77777777" w:rsidR="00915EB6" w:rsidRPr="00C7242E" w:rsidRDefault="00915EB6" w:rsidP="00661C9C">
                                <w:pPr>
                                  <w:rPr>
                                    <w:rFonts w:ascii="Montserrat" w:hAnsi="Montserrat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2" name="Zone de texte 2072"/>
                        <wps:cNvSpPr txBox="1"/>
                        <wps:spPr>
                          <a:xfrm>
                            <a:off x="1337733" y="397043"/>
                            <a:ext cx="1524000" cy="17626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772631" w14:textId="7420C7E9" w:rsidR="00915EB6" w:rsidRPr="00D41D1F" w:rsidRDefault="00EF0D25" w:rsidP="00661C9C">
                              <w:pPr>
                                <w:spacing w:before="100" w:beforeAutospacing="1" w:after="100" w:afterAutospacing="1"/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2"/>
                                  <w:szCs w:val="21"/>
                                  <w:lang w:eastAsia="fr-FR"/>
                                </w:rPr>
                              </w:pPr>
                              <w:r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Produits spéciaux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 destin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s aux collectionneurs : r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dition de timbres marquants, d</w:t>
                              </w:r>
                              <w:r w:rsidR="00915EB6" w:rsidRPr="00D41D1F">
                                <w:rPr>
                                  <w:rFonts w:ascii="Montserrat" w:eastAsia="Times New Roman" w:hAnsi="Montserrat" w:cs="Cambria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é</w:t>
                              </w:r>
                              <w:r w:rsidR="00915EB6" w:rsidRPr="00D41D1F"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 xml:space="preserve">clinaisons nouvelles de certains timbres, </w:t>
                              </w:r>
                              <w:r>
                                <w:rPr>
                                  <w:rFonts w:ascii="Montserrat" w:eastAsia="Times New Roman" w:hAnsi="Montserrat"/>
                                  <w:color w:val="000000" w:themeColor="text1"/>
                                  <w:sz w:val="20"/>
                                  <w:szCs w:val="18"/>
                                  <w:lang w:eastAsia="fr-FR"/>
                                </w:rPr>
                                <w:t>entiers postaux, timbres NFT…</w:t>
                              </w:r>
                            </w:p>
                            <w:p w14:paraId="2E772632" w14:textId="77777777" w:rsidR="00915EB6" w:rsidRPr="00D77AC1" w:rsidRDefault="00915EB6" w:rsidP="00661C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725F0" id="Groupe 2068" o:spid="_x0000_s1054" style="position:absolute;left:0;text-align:left;margin-left:-8.35pt;margin-top:14.25pt;width:231.3pt;height:176.55pt;z-index:251659776" coordsize="29375,2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">
                <v:group id="Groupe 2069" o:spid="_x0000_s1055" style="position:absolute;width:29375;height:22421" coordorigin="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roundrect id="Rectangle à coins arrondis 2070" o:spid="_x0000_s1056" style="position:absolute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" filled="f" strokecolor="#404040 [2429]" strokeweight="2pt">
                    <v:stroke joinstyle="miter"/>
                  </v:roundrect>
                  <v:shape id="Zone de texte 2071" o:spid="_x0000_s1057" type="#_x0000_t202" style="position:absolute;left:1439;top:-508;width:21251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" fillcolor="white [3201]" stroked="f" strokeweight=".5pt">
                    <v:textbox>
                      <w:txbxContent>
                        <w:p w14:paraId="2E77262F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1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Timbres sp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ciaux 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à</w:t>
                          </w:r>
                          <w:r w:rsidRPr="00D41D1F">
                            <w:rPr>
                              <w:rFonts w:ascii="Montserrat" w:eastAsia="Times New Roman" w:hAnsi="Montserrat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 xml:space="preserve"> tirage limit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b/>
                              <w:bCs/>
                              <w:sz w:val="18"/>
                              <w:szCs w:val="18"/>
                              <w:lang w:eastAsia="fr-FR"/>
                            </w:rPr>
                            <w:t>é</w:t>
                          </w:r>
                        </w:p>
                        <w:p w14:paraId="2E772630" w14:textId="77777777" w:rsidR="00915EB6" w:rsidRPr="00C7242E" w:rsidRDefault="00915EB6" w:rsidP="00661C9C">
                          <w:pPr>
                            <w:rPr>
                              <w:rFonts w:ascii="Montserrat" w:hAnsi="Montserrat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Zone de texte 2072" o:spid="_x0000_s1058" type="#_x0000_t202" style="position:absolute;left:13377;top:3970;width:15240;height:1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" filled="f" stroked="f" strokeweight=".5pt">
                  <v:textbox>
                    <w:txbxContent>
                      <w:p w14:paraId="2E772631" w14:textId="7420C7E9" w:rsidR="00915EB6" w:rsidRPr="00D41D1F" w:rsidRDefault="00EF0D25" w:rsidP="00661C9C">
                        <w:pPr>
                          <w:spacing w:before="100" w:beforeAutospacing="1" w:after="100" w:afterAutospacing="1"/>
                          <w:rPr>
                            <w:rFonts w:ascii="Montserrat" w:eastAsia="Times New Roman" w:hAnsi="Montserrat"/>
                            <w:color w:val="000000" w:themeColor="text1"/>
                            <w:sz w:val="22"/>
                            <w:szCs w:val="21"/>
                            <w:lang w:eastAsia="fr-FR"/>
                          </w:rPr>
                        </w:pPr>
                        <w:r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Produits spéciaux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 destin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s aux collectionneurs : r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dition de timbres marquants, d</w:t>
                        </w:r>
                        <w:r w:rsidR="00915EB6" w:rsidRPr="00D41D1F">
                          <w:rPr>
                            <w:rFonts w:ascii="Montserrat" w:eastAsia="Times New Roman" w:hAnsi="Montserrat" w:cs="Cambria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é</w:t>
                        </w:r>
                        <w:r w:rsidR="00915EB6" w:rsidRPr="00D41D1F"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 xml:space="preserve">clinaisons nouvelles de certains timbres, </w:t>
                        </w:r>
                        <w:r>
                          <w:rPr>
                            <w:rFonts w:ascii="Montserrat" w:eastAsia="Times New Roman" w:hAnsi="Montserrat"/>
                            <w:color w:val="000000" w:themeColor="text1"/>
                            <w:sz w:val="20"/>
                            <w:szCs w:val="18"/>
                            <w:lang w:eastAsia="fr-FR"/>
                          </w:rPr>
                          <w:t>entiers postaux, timbres NFT…</w:t>
                        </w:r>
                      </w:p>
                      <w:p w14:paraId="2E772632" w14:textId="77777777" w:rsidR="00915EB6" w:rsidRPr="00D77AC1" w:rsidRDefault="00915EB6" w:rsidP="00661C9C"/>
                    </w:txbxContent>
                  </v:textbox>
                </v:shape>
              </v:group>
            </w:pict>
          </mc:Fallback>
        </mc:AlternateContent>
      </w:r>
      <w:r w:rsidR="00E9094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E7725F2" wp14:editId="2E7725F3">
                <wp:simplePos x="0" y="0"/>
                <wp:positionH relativeFrom="column">
                  <wp:posOffset>3084195</wp:posOffset>
                </wp:positionH>
                <wp:positionV relativeFrom="paragraph">
                  <wp:posOffset>166158</wp:posOffset>
                </wp:positionV>
                <wp:extent cx="2937510" cy="2242185"/>
                <wp:effectExtent l="12700" t="0" r="8890" b="18415"/>
                <wp:wrapNone/>
                <wp:docPr id="2059" name="Groupe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2242185"/>
                          <a:chOff x="0" y="0"/>
                          <a:chExt cx="2937510" cy="2242185"/>
                        </a:xfrm>
                      </wpg:grpSpPr>
                      <wpg:grpSp>
                        <wpg:cNvPr id="2060" name="Groupe 2060"/>
                        <wpg:cNvGrpSpPr/>
                        <wpg:grpSpPr>
                          <a:xfrm>
                            <a:off x="0" y="0"/>
                            <a:ext cx="2937510" cy="2242185"/>
                            <a:chOff x="8540" y="0"/>
                            <a:chExt cx="2937510" cy="2242814"/>
                          </a:xfrm>
                        </wpg:grpSpPr>
                        <wpg:grpSp>
                          <wpg:cNvPr id="2061" name="Groupe 2061"/>
                          <wpg:cNvGrpSpPr/>
                          <wpg:grpSpPr>
                            <a:xfrm>
                              <a:off x="8540" y="0"/>
                              <a:ext cx="2937510" cy="2242814"/>
                              <a:chOff x="8540" y="-50800"/>
                              <a:chExt cx="2937510" cy="2243236"/>
                            </a:xfrm>
                          </wpg:grpSpPr>
                          <wps:wsp>
                            <wps:cNvPr id="2062" name="Rectangle à coins arrondis 2062"/>
                            <wps:cNvSpPr/>
                            <wps:spPr>
                              <a:xfrm>
                                <a:off x="8540" y="118526"/>
                                <a:ext cx="2937510" cy="2073910"/>
                              </a:xfrm>
                              <a:prstGeom prst="roundRect">
                                <a:avLst>
                                  <a:gd name="adj" fmla="val 6053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3" name="Zone de texte 2063"/>
                            <wps:cNvSpPr txBox="1"/>
                            <wps:spPr>
                              <a:xfrm>
                                <a:off x="135465" y="-50800"/>
                                <a:ext cx="1566409" cy="2370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772633" w14:textId="77777777" w:rsidR="00915EB6" w:rsidRPr="00FB042F" w:rsidRDefault="00915EB6" w:rsidP="00661C9C">
                                  <w:pPr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sz w:val="18"/>
                                      <w:szCs w:val="18"/>
                                      <w:lang w:eastAsia="fr-FR"/>
                                    </w:rPr>
                                    <w:t>Timbres personnalisés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64" name="Zone de texte 2064"/>
                          <wps:cNvSpPr txBox="1"/>
                          <wps:spPr>
                            <a:xfrm>
                              <a:off x="1117600" y="531286"/>
                              <a:ext cx="1750695" cy="1406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772634" w14:textId="77777777" w:rsidR="00915EB6" w:rsidRPr="00D41D1F" w:rsidRDefault="00915EB6" w:rsidP="00661C9C">
                                <w:pPr>
                                  <w:spacing w:before="100" w:beforeAutospacing="1" w:after="100" w:afterAutospacing="1"/>
                                  <w:rPr>
                                    <w:rFonts w:ascii="Montserrat" w:eastAsia="Times New Roman" w:hAnsi="Montserrat"/>
                                    <w:sz w:val="22"/>
                                    <w:szCs w:val="21"/>
                                    <w:lang w:eastAsia="fr-FR"/>
                                  </w:rPr>
                                </w:pP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Ces </w:t>
                                </w:r>
                                <w:r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>timbres sur-mesure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 permettent aux particuliers, aux associations, aux entreprises de cr</w:t>
                                </w:r>
                                <w:r w:rsidRPr="00D41D1F">
                                  <w:rPr>
                                    <w:rFonts w:ascii="Montserrat" w:eastAsia="Times New Roman" w:hAnsi="Montserrat" w:cs="Cambria"/>
                                    <w:sz w:val="20"/>
                                    <w:szCs w:val="18"/>
                                    <w:lang w:eastAsia="fr-FR"/>
                                  </w:rPr>
                                  <w:t>é</w:t>
                                </w:r>
                                <w:r w:rsidRPr="00D41D1F">
                                  <w:rPr>
                                    <w:rFonts w:ascii="Montserrat" w:eastAsia="Times New Roman" w:hAnsi="Montserrat"/>
                                    <w:sz w:val="20"/>
                                    <w:szCs w:val="18"/>
                                    <w:lang w:eastAsia="fr-FR"/>
                                  </w:rPr>
                                  <w:t xml:space="preserve">er leur propre timbre avec le choix du visuel, du tirage et de la diffusion. </w:t>
                                </w:r>
                              </w:p>
                              <w:p w14:paraId="2E772635" w14:textId="77777777" w:rsidR="00915EB6" w:rsidRPr="009B505F" w:rsidRDefault="00915EB6" w:rsidP="00661C9C">
                                <w:pPr>
                                  <w:rPr>
                                    <w:rFonts w:ascii="Montserrat" w:hAnsi="Montserrat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65" name="Image 206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20" y="381964"/>
                            <a:ext cx="87630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" name="Image 206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46" y="1226916"/>
                            <a:ext cx="890905" cy="744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725F2" id="Groupe 2059" o:spid="_x0000_s1059" style="position:absolute;left:0;text-align:left;margin-left:242.85pt;margin-top:13.1pt;width:231.3pt;height:176.55pt;z-index:251660800" coordsize="29375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">
                <v:group id="Groupe 2060" o:spid="_x0000_s1060" style="position:absolute;width:29375;height:22421" coordorigin="85" coordsize="29375,2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group id="Groupe 2061" o:spid="_x0000_s1061" style="position:absolute;left:85;width:29375;height:22428" coordorigin="85,-508" coordsize="29375,2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  <v:roundrect id="Rectangle à coins arrondis 2062" o:spid="_x0000_s1062" style="position:absolute;left:85;top:1185;width:29375;height:20739;visibility:visible;mso-wrap-style:square;v-text-anchor:middle" arcsize="3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" filled="f" strokecolor="#404040 [2429]" strokeweight="2pt">
                      <v:stroke joinstyle="miter"/>
                    </v:roundrect>
                    <v:shape id="Zone de texte 2063" o:spid="_x0000_s1063" type="#_x0000_t202" style="position:absolute;left:1354;top:-508;width:1566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" fillcolor="white [3201]" stroked="f" strokeweight=".5pt">
                      <v:textbox>
                        <w:txbxContent>
                          <w:p w14:paraId="2E772633" w14:textId="77777777" w:rsidR="00915EB6" w:rsidRPr="00FB042F" w:rsidRDefault="00915EB6" w:rsidP="00661C9C">
                            <w:pPr>
                              <w:rPr>
                                <w:rFonts w:ascii="Montserrat" w:eastAsia="Times New Roman" w:hAnsi="Montserrat"/>
                                <w:b/>
                                <w:bCs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Montserrat" w:eastAsia="Times New Roman" w:hAnsi="Montserrat"/>
                                <w:b/>
                                <w:bCs/>
                                <w:sz w:val="18"/>
                                <w:szCs w:val="18"/>
                                <w:lang w:eastAsia="fr-FR"/>
                              </w:rPr>
                              <w:t>Timbres personnalisés</w:t>
                            </w:r>
                          </w:p>
                        </w:txbxContent>
                      </v:textbox>
                    </v:shape>
                  </v:group>
                  <v:shape id="Zone de texte 2064" o:spid="_x0000_s1064" type="#_x0000_t202" style="position:absolute;left:11176;top:5312;width:17506;height:1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gEyAAAAN0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" filled="f" stroked="f" strokeweight=".5pt">
                    <v:textbox>
                      <w:txbxContent>
                        <w:p w14:paraId="2E772634" w14:textId="77777777" w:rsidR="00915EB6" w:rsidRPr="00D41D1F" w:rsidRDefault="00915EB6" w:rsidP="00661C9C">
                          <w:pPr>
                            <w:spacing w:before="100" w:beforeAutospacing="1" w:after="100" w:afterAutospacing="1"/>
                            <w:rPr>
                              <w:rFonts w:ascii="Montserrat" w:eastAsia="Times New Roman" w:hAnsi="Montserrat"/>
                              <w:sz w:val="22"/>
                              <w:szCs w:val="21"/>
                              <w:lang w:eastAsia="fr-FR"/>
                            </w:rPr>
                          </w:pP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Ces </w:t>
                          </w:r>
                          <w:r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>timbres sur-mesure</w:t>
                          </w: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 permettent aux particuliers, aux associations, aux entreprises de cr</w:t>
                          </w:r>
                          <w:r w:rsidRPr="00D41D1F">
                            <w:rPr>
                              <w:rFonts w:ascii="Montserrat" w:eastAsia="Times New Roman" w:hAnsi="Montserrat" w:cs="Cambria"/>
                              <w:sz w:val="20"/>
                              <w:szCs w:val="18"/>
                              <w:lang w:eastAsia="fr-FR"/>
                            </w:rPr>
                            <w:t>é</w:t>
                          </w:r>
                          <w:r w:rsidRPr="00D41D1F">
                            <w:rPr>
                              <w:rFonts w:ascii="Montserrat" w:eastAsia="Times New Roman" w:hAnsi="Montserrat"/>
                              <w:sz w:val="20"/>
                              <w:szCs w:val="18"/>
                              <w:lang w:eastAsia="fr-FR"/>
                            </w:rPr>
                            <w:t xml:space="preserve">er leur propre timbre avec le choix du visuel, du tirage et de la diffusion. </w:t>
                          </w:r>
                        </w:p>
                        <w:p w14:paraId="2E772635" w14:textId="77777777" w:rsidR="00915EB6" w:rsidRPr="009B505F" w:rsidRDefault="00915EB6" w:rsidP="00661C9C">
                          <w:pPr>
                            <w:rPr>
                              <w:rFonts w:ascii="Montserrat" w:hAnsi="Montserrat"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65" o:spid="_x0000_s1065" type="#_x0000_t75" style="position:absolute;left:1736;top:3819;width:8763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">
                  <v:imagedata r:id="rId32" o:title=""/>
                </v:shape>
                <v:shape id="Image 2066" o:spid="_x0000_s1066" type="#_x0000_t75" style="position:absolute;left:1620;top:12269;width:8909;height:74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">
                  <v:imagedata r:id="rId33" o:title=""/>
                </v:shape>
              </v:group>
            </w:pict>
          </mc:Fallback>
        </mc:AlternateContent>
      </w:r>
    </w:p>
    <w:p w14:paraId="2E7725AC" w14:textId="498089D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D" w14:textId="29000529" w:rsidR="00661C9C" w:rsidRDefault="002E5F2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A0E3B61" wp14:editId="00D2ACBF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270000" cy="980440"/>
            <wp:effectExtent l="0" t="0" r="6350" b="0"/>
            <wp:wrapNone/>
            <wp:docPr id="1288370622" name="Image 1" descr="Une image contenant Timbre, ti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70622" name="Image 1" descr="Une image contenant Timbre, ti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AE" w14:textId="42895148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AF" w14:textId="0B9A5815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0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1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2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3" w14:textId="062E221E" w:rsidR="00661C9C" w:rsidRDefault="002E5F2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FECA374" wp14:editId="6E7E7BB1">
            <wp:simplePos x="0" y="0"/>
            <wp:positionH relativeFrom="margin">
              <wp:align>left</wp:align>
            </wp:positionH>
            <wp:positionV relativeFrom="paragraph">
              <wp:posOffset>138300</wp:posOffset>
            </wp:positionV>
            <wp:extent cx="1263650" cy="854758"/>
            <wp:effectExtent l="0" t="0" r="0" b="2540"/>
            <wp:wrapNone/>
            <wp:docPr id="459866981" name="Image 1" descr="Une image contenant texte, capture d’écran, violet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6981" name="Image 1" descr="Une image contenant texte, capture d’écran, violet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25B4" w14:textId="2F19A726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5" w14:textId="7B505818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6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7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8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9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A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B" w14:textId="77777777" w:rsidR="00661C9C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</w:pPr>
    </w:p>
    <w:p w14:paraId="2E7725BC" w14:textId="77777777" w:rsidR="00661C9C" w:rsidRPr="00234CE9" w:rsidRDefault="00661C9C" w:rsidP="00CF33D3">
      <w:pPr>
        <w:tabs>
          <w:tab w:val="left" w:pos="9180"/>
        </w:tabs>
        <w:ind w:right="26"/>
        <w:jc w:val="both"/>
        <w:rPr>
          <w:rFonts w:ascii="Montserrat" w:hAnsi="Montserrat" w:cs="Verdana"/>
          <w:sz w:val="22"/>
          <w:szCs w:val="22"/>
        </w:rPr>
        <w:sectPr w:rsidR="00661C9C" w:rsidRPr="00234CE9" w:rsidSect="003859DE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276" w:right="1361" w:bottom="142" w:left="1588" w:header="0" w:footer="425" w:gutter="0"/>
          <w:cols w:space="708"/>
          <w:titlePg/>
          <w:docGrid w:linePitch="360"/>
        </w:sectPr>
      </w:pPr>
    </w:p>
    <w:p w14:paraId="2E7725BD" w14:textId="77777777" w:rsidR="00FC5A9A" w:rsidRPr="00735B47" w:rsidRDefault="00FC5A9A" w:rsidP="00FC5A9A">
      <w:pPr>
        <w:tabs>
          <w:tab w:val="left" w:pos="9180"/>
        </w:tabs>
        <w:ind w:right="26"/>
        <w:rPr>
          <w:rFonts w:ascii="Montserrat" w:hAnsi="Montserrat"/>
          <w:color w:val="C00000"/>
        </w:rPr>
      </w:pPr>
    </w:p>
    <w:sectPr w:rsidR="00FC5A9A" w:rsidRPr="00735B47" w:rsidSect="00177C27">
      <w:headerReference w:type="default" r:id="rId40"/>
      <w:footerReference w:type="default" r:id="rId41"/>
      <w:type w:val="continuous"/>
      <w:pgSz w:w="11906" w:h="16838" w:code="9"/>
      <w:pgMar w:top="2393" w:right="1361" w:bottom="340" w:left="1588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E1F2E" w14:textId="77777777" w:rsidR="00BC3512" w:rsidRDefault="00BC3512">
      <w:r>
        <w:separator/>
      </w:r>
    </w:p>
  </w:endnote>
  <w:endnote w:type="continuationSeparator" w:id="0">
    <w:p w14:paraId="4664BEA7" w14:textId="77777777" w:rsidR="00BC3512" w:rsidRDefault="00BC3512">
      <w:r>
        <w:continuationSeparator/>
      </w:r>
    </w:p>
  </w:endnote>
  <w:endnote w:type="continuationNotice" w:id="1">
    <w:p w14:paraId="00DA9FE0" w14:textId="77777777" w:rsidR="00BC3512" w:rsidRDefault="00BC35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-Bold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Condens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-Medium">
    <w:altName w:val="Montserra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Medium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DIN-Light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5FE" w14:textId="77777777" w:rsidR="00915EB6" w:rsidRPr="006B3504" w:rsidRDefault="00915EB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  <w:p w14:paraId="2E7725FF" w14:textId="77777777" w:rsidR="00915EB6" w:rsidRDefault="00915EB6">
    <w:pPr>
      <w:rPr>
        <w:rFonts w:ascii="Verdana" w:hAnsi="Verdana"/>
        <w:sz w:val="12"/>
        <w:szCs w:val="13"/>
      </w:rPr>
    </w:pPr>
  </w:p>
  <w:p w14:paraId="2E772600" w14:textId="77777777" w:rsidR="00915EB6" w:rsidRDefault="00915EB6">
    <w:pPr>
      <w:rPr>
        <w:rFonts w:ascii="Verdana" w:hAnsi="Verdana"/>
        <w:sz w:val="12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D" w14:textId="0595422D" w:rsidR="00915EB6" w:rsidRPr="00915EB6" w:rsidRDefault="00A41229" w:rsidP="00D70B7A">
    <w:pPr>
      <w:autoSpaceDE w:val="0"/>
      <w:autoSpaceDN w:val="0"/>
      <w:adjustRightInd w:val="0"/>
      <w:rPr>
        <w:rFonts w:ascii="Montserrat" w:hAnsi="Montserrat" w:cs="DIN-Light"/>
        <w:color w:val="000000"/>
        <w:sz w:val="14"/>
        <w:szCs w:val="14"/>
      </w:rPr>
    </w:pPr>
    <w:r w:rsidRPr="00A41229">
      <w:rPr>
        <w:rFonts w:ascii="Montserrat" w:hAnsi="Montserrat" w:cs="DIN-Medium"/>
        <w:color w:val="1A1A1A"/>
        <w:sz w:val="14"/>
        <w:szCs w:val="14"/>
      </w:rPr>
      <w:t>111 boulevard Brune – CP D142 - 75618 PARIS CEDEX 14</w:t>
    </w:r>
    <w:r w:rsidRPr="00A41229">
      <w:rPr>
        <w:rFonts w:ascii="Montserrat" w:hAnsi="Montserrat" w:cs="DIN-Medium"/>
        <w:b/>
        <w:bCs/>
        <w:color w:val="1A1A1A"/>
        <w:sz w:val="14"/>
        <w:szCs w:val="14"/>
      </w:rPr>
      <w:t xml:space="preserve"> </w:t>
    </w:r>
    <w:r>
      <w:rPr>
        <w:rFonts w:ascii="Montserrat" w:hAnsi="Montserrat" w:cs="DIN-Medium"/>
        <w:b/>
        <w:bCs/>
        <w:color w:val="1A1A1A"/>
        <w:sz w:val="14"/>
        <w:szCs w:val="14"/>
      </w:rPr>
      <w:t xml:space="preserve">- </w:t>
    </w:r>
    <w:r w:rsidR="00915EB6" w:rsidRPr="00C94CE3">
      <w:rPr>
        <w:rFonts w:ascii="Montserrat" w:hAnsi="Montserrat" w:cs="DIN-Medium"/>
        <w:color w:val="1A1A1A"/>
        <w:sz w:val="14"/>
        <w:szCs w:val="14"/>
      </w:rPr>
      <w:t xml:space="preserve">La Poste - </w:t>
    </w:r>
    <w:r w:rsidR="00915EB6" w:rsidRPr="00C94CE3">
      <w:rPr>
        <w:rFonts w:ascii="Montserrat" w:hAnsi="Montserrat" w:cs="DIN-Light"/>
        <w:color w:val="1A1A1A"/>
        <w:sz w:val="14"/>
        <w:szCs w:val="14"/>
      </w:rPr>
      <w:t xml:space="preserve">Société anonyme au capital de </w:t>
    </w:r>
    <w:r w:rsidR="00915EB6" w:rsidRPr="00DC23FB">
      <w:rPr>
        <w:rFonts w:ascii="Montserrat" w:hAnsi="Montserrat"/>
        <w:sz w:val="13"/>
        <w:szCs w:val="13"/>
      </w:rPr>
      <w:t xml:space="preserve">5 857 785 </w:t>
    </w:r>
    <w:r w:rsidR="00980FA7" w:rsidRPr="00DC23FB">
      <w:rPr>
        <w:rFonts w:ascii="Montserrat" w:hAnsi="Montserrat"/>
        <w:sz w:val="13"/>
        <w:szCs w:val="13"/>
      </w:rPr>
      <w:t>892</w:t>
    </w:r>
    <w:r w:rsidR="00980FA7">
      <w:rPr>
        <w:rFonts w:ascii="Montserrat" w:hAnsi="Montserrat"/>
        <w:sz w:val="13"/>
        <w:szCs w:val="13"/>
      </w:rPr>
      <w:t xml:space="preserve"> </w:t>
    </w:r>
    <w:r w:rsidR="00980FA7" w:rsidRPr="00C94CE3">
      <w:rPr>
        <w:rFonts w:ascii="Montserrat" w:hAnsi="Montserrat"/>
        <w:sz w:val="13"/>
        <w:szCs w:val="13"/>
      </w:rPr>
      <w:t>euros</w:t>
    </w:r>
    <w:r w:rsidR="00915EB6" w:rsidRPr="00C94CE3">
      <w:rPr>
        <w:rFonts w:ascii="Montserrat" w:hAnsi="Montserrat" w:cs="DIN-Light"/>
        <w:color w:val="1A1A1A"/>
        <w:sz w:val="14"/>
        <w:szCs w:val="14"/>
      </w:rPr>
      <w:t xml:space="preserve"> - 356 000 000 RCS PARIS</w:t>
    </w:r>
    <w:r w:rsidR="00915EB6">
      <w:rPr>
        <w:rFonts w:ascii="Montserrat" w:hAnsi="Montserrat" w:cs="DIN-Light"/>
        <w:color w:val="1A1A1A"/>
        <w:sz w:val="14"/>
        <w:szCs w:val="14"/>
      </w:rPr>
      <w:t xml:space="preserve"> </w:t>
    </w:r>
    <w:r w:rsidR="00915EB6" w:rsidRPr="00C94CE3">
      <w:rPr>
        <w:rFonts w:ascii="Montserrat" w:hAnsi="Montserrat" w:cs="DIN-Light"/>
        <w:color w:val="000000"/>
        <w:sz w:val="14"/>
        <w:szCs w:val="14"/>
      </w:rPr>
      <w:t>Siège social : 9 rue du Colonel Pierre Avia</w:t>
    </w:r>
    <w:r w:rsidR="00915EB6">
      <w:rPr>
        <w:rFonts w:ascii="Montserrat" w:hAnsi="Montserrat" w:cs="DIN-Light"/>
        <w:color w:val="000000"/>
        <w:sz w:val="14"/>
        <w:szCs w:val="14"/>
      </w:rPr>
      <w:t>- 75757 PARIS CEDEX 15</w:t>
    </w:r>
  </w:p>
  <w:p w14:paraId="2E77260E" w14:textId="77777777" w:rsidR="00915EB6" w:rsidRPr="00EE7474" w:rsidRDefault="00915EB6" w:rsidP="00177C27">
    <w:pPr>
      <w:autoSpaceDE w:val="0"/>
      <w:autoSpaceDN w:val="0"/>
      <w:adjustRightInd w:val="0"/>
      <w:jc w:val="both"/>
      <w:rPr>
        <w:rFonts w:ascii="Verdana" w:hAnsi="Verdana"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11" w14:textId="77777777" w:rsidR="00915EB6" w:rsidRPr="00B54187" w:rsidRDefault="00915EB6" w:rsidP="00D70B7A">
    <w:pPr>
      <w:autoSpaceDE w:val="0"/>
      <w:autoSpaceDN w:val="0"/>
      <w:adjustRightInd w:val="0"/>
      <w:spacing w:before="20" w:after="60"/>
      <w:ind w:left="-68"/>
      <w:jc w:val="both"/>
      <w:rPr>
        <w:rFonts w:ascii="Verdana" w:hAnsi="Verdana"/>
        <w:sz w:val="12"/>
        <w:szCs w:val="13"/>
      </w:rPr>
    </w:pPr>
  </w:p>
  <w:p w14:paraId="2E772612" w14:textId="77777777" w:rsidR="00915EB6" w:rsidRPr="00B54187" w:rsidRDefault="00915EB6" w:rsidP="00177C27">
    <w:pPr>
      <w:autoSpaceDE w:val="0"/>
      <w:autoSpaceDN w:val="0"/>
      <w:adjustRightInd w:val="0"/>
      <w:spacing w:before="20"/>
      <w:ind w:left="-70"/>
      <w:jc w:val="both"/>
      <w:rPr>
        <w:rFonts w:ascii="Verdana" w:hAnsi="Verdana"/>
        <w:sz w:val="12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0B900" w14:textId="77777777" w:rsidR="00BC3512" w:rsidRDefault="00BC3512">
      <w:r>
        <w:separator/>
      </w:r>
    </w:p>
  </w:footnote>
  <w:footnote w:type="continuationSeparator" w:id="0">
    <w:p w14:paraId="67E2134E" w14:textId="77777777" w:rsidR="00BC3512" w:rsidRDefault="00BC3512">
      <w:r>
        <w:continuationSeparator/>
      </w:r>
    </w:p>
  </w:footnote>
  <w:footnote w:type="continuationNotice" w:id="1">
    <w:p w14:paraId="3E352F2F" w14:textId="77777777" w:rsidR="00BC3512" w:rsidRDefault="00BC35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5FB" w14:textId="77777777" w:rsidR="00915EB6" w:rsidRDefault="00915EB6" w:rsidP="00177C27">
    <w:pPr>
      <w:pStyle w:val="En-tte"/>
      <w:rPr>
        <w:rFonts w:ascii="Verdana" w:hAnsi="Verdana"/>
        <w:sz w:val="20"/>
        <w:szCs w:val="20"/>
      </w:rPr>
    </w:pPr>
  </w:p>
  <w:p w14:paraId="2E7725FC" w14:textId="77777777" w:rsidR="00915EB6" w:rsidRPr="000D4DBF" w:rsidRDefault="00915EB6" w:rsidP="00177C27">
    <w:pPr>
      <w:pStyle w:val="En-tt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1" w14:textId="77777777" w:rsidR="00915EB6" w:rsidRDefault="00915EB6">
    <w:pPr>
      <w:pStyle w:val="En-tte"/>
    </w:pPr>
  </w:p>
  <w:p w14:paraId="2E772602" w14:textId="77777777" w:rsidR="00915EB6" w:rsidRDefault="00915EB6">
    <w:pPr>
      <w:pStyle w:val="En-tte"/>
    </w:pPr>
  </w:p>
  <w:p w14:paraId="2E772603" w14:textId="77777777" w:rsidR="00915EB6" w:rsidRDefault="00915EB6">
    <w:pPr>
      <w:pStyle w:val="En-tte"/>
    </w:pPr>
  </w:p>
  <w:p w14:paraId="2E772604" w14:textId="77777777" w:rsidR="00915EB6" w:rsidRDefault="00915EB6">
    <w:pPr>
      <w:pStyle w:val="En-tte"/>
    </w:pPr>
  </w:p>
  <w:p w14:paraId="2E772605" w14:textId="77777777" w:rsidR="00915EB6" w:rsidRDefault="00915EB6">
    <w:pPr>
      <w:pStyle w:val="En-tte"/>
    </w:pPr>
  </w:p>
  <w:p w14:paraId="2E772606" w14:textId="77777777" w:rsidR="00915EB6" w:rsidRDefault="00915EB6">
    <w:pPr>
      <w:pStyle w:val="En-tte"/>
    </w:pPr>
  </w:p>
  <w:p w14:paraId="2E772607" w14:textId="77777777" w:rsidR="00915EB6" w:rsidRDefault="00915EB6">
    <w:pPr>
      <w:pStyle w:val="En-tte"/>
    </w:pPr>
  </w:p>
  <w:p w14:paraId="2E772608" w14:textId="77777777" w:rsidR="00915EB6" w:rsidRDefault="00915EB6">
    <w:pPr>
      <w:pStyle w:val="En-tte"/>
      <w:rPr>
        <w:rFonts w:ascii="Verdana" w:hAnsi="Verdana" w:cs="Arial"/>
        <w:color w:val="707173"/>
        <w:sz w:val="16"/>
        <w:szCs w:val="14"/>
      </w:rPr>
    </w:pPr>
  </w:p>
  <w:p w14:paraId="2E772609" w14:textId="77777777" w:rsidR="00915EB6" w:rsidRDefault="00915EB6">
    <w:pPr>
      <w:pStyle w:val="En-tte"/>
      <w:rPr>
        <w:rFonts w:ascii="Verdana" w:hAnsi="Verdana" w:cs="Arial"/>
        <w:color w:val="707173"/>
        <w:sz w:val="16"/>
        <w:szCs w:val="14"/>
      </w:rPr>
    </w:pPr>
  </w:p>
  <w:p w14:paraId="2E77260A" w14:textId="77777777" w:rsidR="00915EB6" w:rsidRPr="009248AC" w:rsidRDefault="00915EB6">
    <w:pPr>
      <w:pStyle w:val="En-tte"/>
      <w:rPr>
        <w:rFonts w:ascii="Montserrat" w:hAnsi="Montserrat"/>
      </w:rPr>
    </w:pPr>
    <w:r>
      <w:rPr>
        <w:rFonts w:ascii="Montserrat" w:hAnsi="Montserrat" w:cs="Arial"/>
        <w:color w:val="707173"/>
        <w:sz w:val="16"/>
        <w:szCs w:val="14"/>
      </w:rPr>
      <w:t>PHILA</w:t>
    </w:r>
    <w:r w:rsidRPr="009248AC">
      <w:rPr>
        <w:rFonts w:ascii="Montserrat" w:hAnsi="Montserrat" w:cs="Arial"/>
        <w:color w:val="707173"/>
        <w:sz w:val="16"/>
        <w:szCs w:val="14"/>
      </w:rPr>
      <w:t>POSTE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260F" w14:textId="77777777" w:rsidR="00915EB6" w:rsidRDefault="00915EB6" w:rsidP="00177C27">
    <w:pPr>
      <w:pStyle w:val="En-tte"/>
      <w:rPr>
        <w:rFonts w:ascii="Verdana" w:hAnsi="Verdana"/>
        <w:sz w:val="20"/>
        <w:szCs w:val="20"/>
      </w:rPr>
    </w:pPr>
  </w:p>
  <w:p w14:paraId="2E772610" w14:textId="77777777" w:rsidR="00915EB6" w:rsidRPr="000D4DBF" w:rsidRDefault="00915EB6" w:rsidP="00177C27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E92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DB6971"/>
    <w:multiLevelType w:val="multilevel"/>
    <w:tmpl w:val="E252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D5756"/>
    <w:multiLevelType w:val="hybridMultilevel"/>
    <w:tmpl w:val="A3AA260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316AB6"/>
    <w:multiLevelType w:val="multilevel"/>
    <w:tmpl w:val="2B0A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F95B60"/>
    <w:multiLevelType w:val="multilevel"/>
    <w:tmpl w:val="7928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2567F"/>
    <w:multiLevelType w:val="multilevel"/>
    <w:tmpl w:val="0DA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D5943"/>
    <w:multiLevelType w:val="hybridMultilevel"/>
    <w:tmpl w:val="BF42E02E"/>
    <w:lvl w:ilvl="0" w:tplc="2206B4BA"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058AF"/>
    <w:multiLevelType w:val="hybridMultilevel"/>
    <w:tmpl w:val="0186EBAA"/>
    <w:lvl w:ilvl="0" w:tplc="746CAD54">
      <w:start w:val="1919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40E17"/>
    <w:multiLevelType w:val="hybridMultilevel"/>
    <w:tmpl w:val="296EDB1C"/>
    <w:lvl w:ilvl="0" w:tplc="B994F1A6">
      <w:numFmt w:val="bullet"/>
      <w:lvlText w:val="-"/>
      <w:lvlJc w:val="left"/>
      <w:pPr>
        <w:ind w:left="1080" w:hanging="360"/>
      </w:pPr>
      <w:rPr>
        <w:rFonts w:ascii="Montserrat" w:eastAsia="MS Mincho" w:hAnsi="Montserrat" w:cs="Verdan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147AD6"/>
    <w:multiLevelType w:val="hybridMultilevel"/>
    <w:tmpl w:val="2D929664"/>
    <w:lvl w:ilvl="0" w:tplc="84D0C1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B21BE"/>
    <w:multiLevelType w:val="hybridMultilevel"/>
    <w:tmpl w:val="A8C89060"/>
    <w:lvl w:ilvl="0" w:tplc="EB2A3278">
      <w:numFmt w:val="bullet"/>
      <w:lvlText w:val="-"/>
      <w:lvlJc w:val="left"/>
      <w:pPr>
        <w:ind w:left="720" w:hanging="360"/>
      </w:pPr>
      <w:rPr>
        <w:rFonts w:ascii="Montserrat" w:eastAsia="MS Mincho" w:hAnsi="Montserrat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5504A"/>
    <w:multiLevelType w:val="hybridMultilevel"/>
    <w:tmpl w:val="B8786EE0"/>
    <w:lvl w:ilvl="0" w:tplc="48C89DCA">
      <w:start w:val="5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62D26"/>
    <w:multiLevelType w:val="hybridMultilevel"/>
    <w:tmpl w:val="5E181CC0"/>
    <w:lvl w:ilvl="0" w:tplc="B420A6E6">
      <w:start w:val="111"/>
      <w:numFmt w:val="bullet"/>
      <w:lvlText w:val="-"/>
      <w:lvlJc w:val="left"/>
      <w:pPr>
        <w:ind w:left="720" w:hanging="360"/>
      </w:pPr>
      <w:rPr>
        <w:rFonts w:ascii="Montserrat" w:eastAsia="MS Mincho" w:hAnsi="Montserrat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099288">
    <w:abstractNumId w:val="0"/>
  </w:num>
  <w:num w:numId="2" w16cid:durableId="1594434052">
    <w:abstractNumId w:val="1"/>
  </w:num>
  <w:num w:numId="3" w16cid:durableId="1536237304">
    <w:abstractNumId w:val="3"/>
  </w:num>
  <w:num w:numId="4" w16cid:durableId="1360860451">
    <w:abstractNumId w:val="5"/>
  </w:num>
  <w:num w:numId="5" w16cid:durableId="2108847816">
    <w:abstractNumId w:val="4"/>
  </w:num>
  <w:num w:numId="6" w16cid:durableId="2060588285">
    <w:abstractNumId w:val="12"/>
  </w:num>
  <w:num w:numId="7" w16cid:durableId="199366626">
    <w:abstractNumId w:val="6"/>
  </w:num>
  <w:num w:numId="8" w16cid:durableId="2130051785">
    <w:abstractNumId w:val="7"/>
  </w:num>
  <w:num w:numId="9" w16cid:durableId="655763806">
    <w:abstractNumId w:val="2"/>
  </w:num>
  <w:num w:numId="10" w16cid:durableId="410007783">
    <w:abstractNumId w:val="11"/>
  </w:num>
  <w:num w:numId="11" w16cid:durableId="1509518647">
    <w:abstractNumId w:val="8"/>
  </w:num>
  <w:num w:numId="12" w16cid:durableId="1119645834">
    <w:abstractNumId w:val="10"/>
  </w:num>
  <w:num w:numId="13" w16cid:durableId="11458556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EC"/>
    <w:rsid w:val="00001FF6"/>
    <w:rsid w:val="00003469"/>
    <w:rsid w:val="00004C1F"/>
    <w:rsid w:val="00005B79"/>
    <w:rsid w:val="00007E88"/>
    <w:rsid w:val="00022970"/>
    <w:rsid w:val="00023AA1"/>
    <w:rsid w:val="00025B75"/>
    <w:rsid w:val="00026E9C"/>
    <w:rsid w:val="00035814"/>
    <w:rsid w:val="00040030"/>
    <w:rsid w:val="000444C0"/>
    <w:rsid w:val="00044C3B"/>
    <w:rsid w:val="0004502B"/>
    <w:rsid w:val="0004518A"/>
    <w:rsid w:val="000456E0"/>
    <w:rsid w:val="00046C33"/>
    <w:rsid w:val="000518B3"/>
    <w:rsid w:val="0005228E"/>
    <w:rsid w:val="00052464"/>
    <w:rsid w:val="00052B14"/>
    <w:rsid w:val="00055E46"/>
    <w:rsid w:val="00061B22"/>
    <w:rsid w:val="000622F9"/>
    <w:rsid w:val="0006602B"/>
    <w:rsid w:val="00080958"/>
    <w:rsid w:val="000869EA"/>
    <w:rsid w:val="00090412"/>
    <w:rsid w:val="000929DE"/>
    <w:rsid w:val="00094D27"/>
    <w:rsid w:val="000A419C"/>
    <w:rsid w:val="000A6BFA"/>
    <w:rsid w:val="000A6F9A"/>
    <w:rsid w:val="000B05FF"/>
    <w:rsid w:val="000B3089"/>
    <w:rsid w:val="000C0626"/>
    <w:rsid w:val="000C25B0"/>
    <w:rsid w:val="000C5D10"/>
    <w:rsid w:val="000D0429"/>
    <w:rsid w:val="000D2339"/>
    <w:rsid w:val="000D4EC9"/>
    <w:rsid w:val="000D744C"/>
    <w:rsid w:val="000F1718"/>
    <w:rsid w:val="000F3440"/>
    <w:rsid w:val="000F46D1"/>
    <w:rsid w:val="000F5223"/>
    <w:rsid w:val="000F7E88"/>
    <w:rsid w:val="001022AF"/>
    <w:rsid w:val="001035BA"/>
    <w:rsid w:val="0010508D"/>
    <w:rsid w:val="00105CBF"/>
    <w:rsid w:val="00107945"/>
    <w:rsid w:val="00110661"/>
    <w:rsid w:val="001136B7"/>
    <w:rsid w:val="00114666"/>
    <w:rsid w:val="001175D5"/>
    <w:rsid w:val="00121392"/>
    <w:rsid w:val="0012194A"/>
    <w:rsid w:val="001227D4"/>
    <w:rsid w:val="00124494"/>
    <w:rsid w:val="0012512A"/>
    <w:rsid w:val="001259BC"/>
    <w:rsid w:val="00126C0C"/>
    <w:rsid w:val="00131AE9"/>
    <w:rsid w:val="001365FD"/>
    <w:rsid w:val="001369C9"/>
    <w:rsid w:val="001417FF"/>
    <w:rsid w:val="001436B5"/>
    <w:rsid w:val="001465B1"/>
    <w:rsid w:val="00147263"/>
    <w:rsid w:val="00155402"/>
    <w:rsid w:val="0016104A"/>
    <w:rsid w:val="00162BF0"/>
    <w:rsid w:val="00171A0E"/>
    <w:rsid w:val="00172747"/>
    <w:rsid w:val="00173250"/>
    <w:rsid w:val="00174A09"/>
    <w:rsid w:val="00177C27"/>
    <w:rsid w:val="001906AE"/>
    <w:rsid w:val="0019494A"/>
    <w:rsid w:val="00196C1B"/>
    <w:rsid w:val="00197666"/>
    <w:rsid w:val="001A05FD"/>
    <w:rsid w:val="001A0910"/>
    <w:rsid w:val="001A0E46"/>
    <w:rsid w:val="001A7159"/>
    <w:rsid w:val="001B45F3"/>
    <w:rsid w:val="001B7957"/>
    <w:rsid w:val="001C0769"/>
    <w:rsid w:val="001C34A2"/>
    <w:rsid w:val="001C45EE"/>
    <w:rsid w:val="001C5CA4"/>
    <w:rsid w:val="001D3772"/>
    <w:rsid w:val="001D734D"/>
    <w:rsid w:val="001E0FAC"/>
    <w:rsid w:val="001E1D97"/>
    <w:rsid w:val="001E2478"/>
    <w:rsid w:val="001E3AFC"/>
    <w:rsid w:val="001F0CD7"/>
    <w:rsid w:val="001F22F9"/>
    <w:rsid w:val="001F6785"/>
    <w:rsid w:val="001F6A51"/>
    <w:rsid w:val="00205D50"/>
    <w:rsid w:val="00205DEF"/>
    <w:rsid w:val="00210B0C"/>
    <w:rsid w:val="0021208F"/>
    <w:rsid w:val="0021412F"/>
    <w:rsid w:val="00215484"/>
    <w:rsid w:val="00215564"/>
    <w:rsid w:val="00215FC8"/>
    <w:rsid w:val="002166B3"/>
    <w:rsid w:val="002169AD"/>
    <w:rsid w:val="0023092B"/>
    <w:rsid w:val="00234CE9"/>
    <w:rsid w:val="0023554A"/>
    <w:rsid w:val="00235832"/>
    <w:rsid w:val="00236477"/>
    <w:rsid w:val="00241167"/>
    <w:rsid w:val="00243E2A"/>
    <w:rsid w:val="00253D34"/>
    <w:rsid w:val="002555FE"/>
    <w:rsid w:val="0025562C"/>
    <w:rsid w:val="00261650"/>
    <w:rsid w:val="00265571"/>
    <w:rsid w:val="00265E59"/>
    <w:rsid w:val="00270706"/>
    <w:rsid w:val="00272D31"/>
    <w:rsid w:val="00273D3F"/>
    <w:rsid w:val="00274001"/>
    <w:rsid w:val="00281379"/>
    <w:rsid w:val="002833E0"/>
    <w:rsid w:val="002843BD"/>
    <w:rsid w:val="002865F8"/>
    <w:rsid w:val="00293A06"/>
    <w:rsid w:val="00295582"/>
    <w:rsid w:val="00297AF8"/>
    <w:rsid w:val="002A11A7"/>
    <w:rsid w:val="002A1AAF"/>
    <w:rsid w:val="002A302B"/>
    <w:rsid w:val="002A3487"/>
    <w:rsid w:val="002A41CF"/>
    <w:rsid w:val="002A62EC"/>
    <w:rsid w:val="002B1907"/>
    <w:rsid w:val="002B46C3"/>
    <w:rsid w:val="002B534A"/>
    <w:rsid w:val="002C2F61"/>
    <w:rsid w:val="002C4BF8"/>
    <w:rsid w:val="002C69F2"/>
    <w:rsid w:val="002D0292"/>
    <w:rsid w:val="002D033C"/>
    <w:rsid w:val="002D0C3A"/>
    <w:rsid w:val="002D2782"/>
    <w:rsid w:val="002D321F"/>
    <w:rsid w:val="002D3456"/>
    <w:rsid w:val="002E0274"/>
    <w:rsid w:val="002E23A2"/>
    <w:rsid w:val="002E4EC9"/>
    <w:rsid w:val="002E5F2C"/>
    <w:rsid w:val="002E76DC"/>
    <w:rsid w:val="002F03B7"/>
    <w:rsid w:val="002F1D1A"/>
    <w:rsid w:val="002F29D5"/>
    <w:rsid w:val="002F2F7A"/>
    <w:rsid w:val="002F3310"/>
    <w:rsid w:val="002F38E2"/>
    <w:rsid w:val="002F428B"/>
    <w:rsid w:val="00300C52"/>
    <w:rsid w:val="00307FEC"/>
    <w:rsid w:val="0031255E"/>
    <w:rsid w:val="00313052"/>
    <w:rsid w:val="00313C8B"/>
    <w:rsid w:val="00315C3A"/>
    <w:rsid w:val="00316EA8"/>
    <w:rsid w:val="003268E0"/>
    <w:rsid w:val="003272D8"/>
    <w:rsid w:val="00332CFC"/>
    <w:rsid w:val="00333A0A"/>
    <w:rsid w:val="00334052"/>
    <w:rsid w:val="0034082E"/>
    <w:rsid w:val="00342D4D"/>
    <w:rsid w:val="003436B8"/>
    <w:rsid w:val="00344D16"/>
    <w:rsid w:val="0034660E"/>
    <w:rsid w:val="00350726"/>
    <w:rsid w:val="0035634F"/>
    <w:rsid w:val="0036075A"/>
    <w:rsid w:val="003658A5"/>
    <w:rsid w:val="00372AEA"/>
    <w:rsid w:val="00375C52"/>
    <w:rsid w:val="00377979"/>
    <w:rsid w:val="00381360"/>
    <w:rsid w:val="00384D02"/>
    <w:rsid w:val="003859DE"/>
    <w:rsid w:val="00386C8D"/>
    <w:rsid w:val="00394584"/>
    <w:rsid w:val="003945E5"/>
    <w:rsid w:val="00395E71"/>
    <w:rsid w:val="003B2748"/>
    <w:rsid w:val="003B34FD"/>
    <w:rsid w:val="003B452F"/>
    <w:rsid w:val="003B509A"/>
    <w:rsid w:val="003B6886"/>
    <w:rsid w:val="003C009F"/>
    <w:rsid w:val="003C0489"/>
    <w:rsid w:val="003C2A57"/>
    <w:rsid w:val="003C3C13"/>
    <w:rsid w:val="003C3FBD"/>
    <w:rsid w:val="003C43B1"/>
    <w:rsid w:val="003D0242"/>
    <w:rsid w:val="003D0D30"/>
    <w:rsid w:val="003D2F9A"/>
    <w:rsid w:val="003D2FCB"/>
    <w:rsid w:val="003D3D69"/>
    <w:rsid w:val="003D4AE5"/>
    <w:rsid w:val="003D57D3"/>
    <w:rsid w:val="003E0FE4"/>
    <w:rsid w:val="003E255A"/>
    <w:rsid w:val="003E2858"/>
    <w:rsid w:val="003E2ED0"/>
    <w:rsid w:val="003F0542"/>
    <w:rsid w:val="003F0DF6"/>
    <w:rsid w:val="003F2088"/>
    <w:rsid w:val="003F6D67"/>
    <w:rsid w:val="003F75B2"/>
    <w:rsid w:val="00403972"/>
    <w:rsid w:val="00403B98"/>
    <w:rsid w:val="00404CE8"/>
    <w:rsid w:val="0040640D"/>
    <w:rsid w:val="00406D86"/>
    <w:rsid w:val="00407113"/>
    <w:rsid w:val="00407E5D"/>
    <w:rsid w:val="00411A3A"/>
    <w:rsid w:val="004136B5"/>
    <w:rsid w:val="004208C3"/>
    <w:rsid w:val="0042335A"/>
    <w:rsid w:val="00424522"/>
    <w:rsid w:val="00426D13"/>
    <w:rsid w:val="00431455"/>
    <w:rsid w:val="004326FE"/>
    <w:rsid w:val="004353A7"/>
    <w:rsid w:val="004403D8"/>
    <w:rsid w:val="00442006"/>
    <w:rsid w:val="004428B2"/>
    <w:rsid w:val="00443853"/>
    <w:rsid w:val="004452F6"/>
    <w:rsid w:val="0044632D"/>
    <w:rsid w:val="0044757B"/>
    <w:rsid w:val="00447A87"/>
    <w:rsid w:val="00452971"/>
    <w:rsid w:val="00452FA4"/>
    <w:rsid w:val="0046086C"/>
    <w:rsid w:val="004610B1"/>
    <w:rsid w:val="00461F4E"/>
    <w:rsid w:val="00462016"/>
    <w:rsid w:val="00462BFA"/>
    <w:rsid w:val="0046625D"/>
    <w:rsid w:val="00466A0B"/>
    <w:rsid w:val="00466DBD"/>
    <w:rsid w:val="00472245"/>
    <w:rsid w:val="00472A85"/>
    <w:rsid w:val="00474AAA"/>
    <w:rsid w:val="00475777"/>
    <w:rsid w:val="00481689"/>
    <w:rsid w:val="00483D36"/>
    <w:rsid w:val="004940BF"/>
    <w:rsid w:val="004A0379"/>
    <w:rsid w:val="004A1994"/>
    <w:rsid w:val="004A1E03"/>
    <w:rsid w:val="004A4413"/>
    <w:rsid w:val="004A4EC0"/>
    <w:rsid w:val="004B6E70"/>
    <w:rsid w:val="004C01B2"/>
    <w:rsid w:val="004C154A"/>
    <w:rsid w:val="004D153D"/>
    <w:rsid w:val="004D2266"/>
    <w:rsid w:val="004D2D7D"/>
    <w:rsid w:val="004D33E0"/>
    <w:rsid w:val="004E2314"/>
    <w:rsid w:val="004E2471"/>
    <w:rsid w:val="004E40AF"/>
    <w:rsid w:val="004E48D4"/>
    <w:rsid w:val="004E4D7F"/>
    <w:rsid w:val="004F1579"/>
    <w:rsid w:val="004F1780"/>
    <w:rsid w:val="004F20AA"/>
    <w:rsid w:val="004F4607"/>
    <w:rsid w:val="004F570A"/>
    <w:rsid w:val="00502785"/>
    <w:rsid w:val="0050457B"/>
    <w:rsid w:val="00505906"/>
    <w:rsid w:val="0051107A"/>
    <w:rsid w:val="00517244"/>
    <w:rsid w:val="00520A96"/>
    <w:rsid w:val="00524EDF"/>
    <w:rsid w:val="00530322"/>
    <w:rsid w:val="005306A7"/>
    <w:rsid w:val="005319EC"/>
    <w:rsid w:val="005321A1"/>
    <w:rsid w:val="00532697"/>
    <w:rsid w:val="00533ACA"/>
    <w:rsid w:val="00534952"/>
    <w:rsid w:val="005369D2"/>
    <w:rsid w:val="00540313"/>
    <w:rsid w:val="00544EEE"/>
    <w:rsid w:val="005472D5"/>
    <w:rsid w:val="00550F3B"/>
    <w:rsid w:val="00552B7C"/>
    <w:rsid w:val="00552E4A"/>
    <w:rsid w:val="00556141"/>
    <w:rsid w:val="00557882"/>
    <w:rsid w:val="00567A06"/>
    <w:rsid w:val="00570637"/>
    <w:rsid w:val="0057410C"/>
    <w:rsid w:val="005746CA"/>
    <w:rsid w:val="00582A01"/>
    <w:rsid w:val="00583DA5"/>
    <w:rsid w:val="00585CE8"/>
    <w:rsid w:val="005876BD"/>
    <w:rsid w:val="00587D28"/>
    <w:rsid w:val="005911BA"/>
    <w:rsid w:val="0059145C"/>
    <w:rsid w:val="00591615"/>
    <w:rsid w:val="00591A0D"/>
    <w:rsid w:val="00592C3E"/>
    <w:rsid w:val="005935F9"/>
    <w:rsid w:val="00594F37"/>
    <w:rsid w:val="005A095D"/>
    <w:rsid w:val="005A5EE8"/>
    <w:rsid w:val="005A6B74"/>
    <w:rsid w:val="005B06A1"/>
    <w:rsid w:val="005B2549"/>
    <w:rsid w:val="005B3AE2"/>
    <w:rsid w:val="005B47CF"/>
    <w:rsid w:val="005C01DD"/>
    <w:rsid w:val="005C1063"/>
    <w:rsid w:val="005C1181"/>
    <w:rsid w:val="005C4630"/>
    <w:rsid w:val="005C76F4"/>
    <w:rsid w:val="005D0085"/>
    <w:rsid w:val="005D130D"/>
    <w:rsid w:val="005D4FFE"/>
    <w:rsid w:val="005D7FD5"/>
    <w:rsid w:val="005E0B85"/>
    <w:rsid w:val="005E0BFB"/>
    <w:rsid w:val="005F1B14"/>
    <w:rsid w:val="005F2FBE"/>
    <w:rsid w:val="005F575B"/>
    <w:rsid w:val="005F72C3"/>
    <w:rsid w:val="00603307"/>
    <w:rsid w:val="00603A71"/>
    <w:rsid w:val="006043D5"/>
    <w:rsid w:val="00605F80"/>
    <w:rsid w:val="006070DB"/>
    <w:rsid w:val="0061087A"/>
    <w:rsid w:val="00610AEE"/>
    <w:rsid w:val="006135AF"/>
    <w:rsid w:val="00614B14"/>
    <w:rsid w:val="00614EA4"/>
    <w:rsid w:val="006151A1"/>
    <w:rsid w:val="00616160"/>
    <w:rsid w:val="00616804"/>
    <w:rsid w:val="006226F7"/>
    <w:rsid w:val="00622949"/>
    <w:rsid w:val="00630730"/>
    <w:rsid w:val="00631980"/>
    <w:rsid w:val="00631E1C"/>
    <w:rsid w:val="00631F29"/>
    <w:rsid w:val="00643545"/>
    <w:rsid w:val="00643A6B"/>
    <w:rsid w:val="0064620A"/>
    <w:rsid w:val="00647716"/>
    <w:rsid w:val="00651EBB"/>
    <w:rsid w:val="00653A24"/>
    <w:rsid w:val="0065774B"/>
    <w:rsid w:val="00661C9C"/>
    <w:rsid w:val="006653E5"/>
    <w:rsid w:val="006660BD"/>
    <w:rsid w:val="00670BE6"/>
    <w:rsid w:val="00672625"/>
    <w:rsid w:val="00673EF7"/>
    <w:rsid w:val="0067552B"/>
    <w:rsid w:val="006766D8"/>
    <w:rsid w:val="00677276"/>
    <w:rsid w:val="0068097A"/>
    <w:rsid w:val="00685151"/>
    <w:rsid w:val="00690982"/>
    <w:rsid w:val="00691523"/>
    <w:rsid w:val="00692FB9"/>
    <w:rsid w:val="0069462E"/>
    <w:rsid w:val="00694FE9"/>
    <w:rsid w:val="00695B32"/>
    <w:rsid w:val="00695E66"/>
    <w:rsid w:val="00696F9F"/>
    <w:rsid w:val="0069703F"/>
    <w:rsid w:val="0069780A"/>
    <w:rsid w:val="006A1F55"/>
    <w:rsid w:val="006A3D37"/>
    <w:rsid w:val="006B407A"/>
    <w:rsid w:val="006B44BA"/>
    <w:rsid w:val="006B6209"/>
    <w:rsid w:val="006C05F4"/>
    <w:rsid w:val="006C0E02"/>
    <w:rsid w:val="006C579A"/>
    <w:rsid w:val="006D6584"/>
    <w:rsid w:val="006E007E"/>
    <w:rsid w:val="006E32E9"/>
    <w:rsid w:val="006E5A46"/>
    <w:rsid w:val="006E744B"/>
    <w:rsid w:val="006F5B0E"/>
    <w:rsid w:val="0070546F"/>
    <w:rsid w:val="00705DC2"/>
    <w:rsid w:val="00706579"/>
    <w:rsid w:val="00707AD1"/>
    <w:rsid w:val="0071092B"/>
    <w:rsid w:val="007139AC"/>
    <w:rsid w:val="00713C7A"/>
    <w:rsid w:val="00713ECD"/>
    <w:rsid w:val="00714014"/>
    <w:rsid w:val="00723757"/>
    <w:rsid w:val="00723DA4"/>
    <w:rsid w:val="0072571A"/>
    <w:rsid w:val="00725903"/>
    <w:rsid w:val="00727585"/>
    <w:rsid w:val="00735707"/>
    <w:rsid w:val="007357D2"/>
    <w:rsid w:val="00735B47"/>
    <w:rsid w:val="007378F8"/>
    <w:rsid w:val="007404FE"/>
    <w:rsid w:val="0074354F"/>
    <w:rsid w:val="00745DE8"/>
    <w:rsid w:val="00746FD1"/>
    <w:rsid w:val="00750759"/>
    <w:rsid w:val="00755BE0"/>
    <w:rsid w:val="00755D89"/>
    <w:rsid w:val="007563C2"/>
    <w:rsid w:val="00760464"/>
    <w:rsid w:val="007621C0"/>
    <w:rsid w:val="00764A5B"/>
    <w:rsid w:val="007651D9"/>
    <w:rsid w:val="007660A7"/>
    <w:rsid w:val="00770587"/>
    <w:rsid w:val="00771013"/>
    <w:rsid w:val="00771277"/>
    <w:rsid w:val="00772B46"/>
    <w:rsid w:val="00774EB4"/>
    <w:rsid w:val="0078102F"/>
    <w:rsid w:val="007842B9"/>
    <w:rsid w:val="00784D6B"/>
    <w:rsid w:val="00785031"/>
    <w:rsid w:val="007865FC"/>
    <w:rsid w:val="0078789D"/>
    <w:rsid w:val="00787D9B"/>
    <w:rsid w:val="0079128D"/>
    <w:rsid w:val="00792F27"/>
    <w:rsid w:val="00793D35"/>
    <w:rsid w:val="00794D6F"/>
    <w:rsid w:val="00794E41"/>
    <w:rsid w:val="007976B7"/>
    <w:rsid w:val="007A1022"/>
    <w:rsid w:val="007A3825"/>
    <w:rsid w:val="007A41F4"/>
    <w:rsid w:val="007A467A"/>
    <w:rsid w:val="007A6D3F"/>
    <w:rsid w:val="007B164E"/>
    <w:rsid w:val="007B188D"/>
    <w:rsid w:val="007B1AA6"/>
    <w:rsid w:val="007B1F92"/>
    <w:rsid w:val="007B278D"/>
    <w:rsid w:val="007B359E"/>
    <w:rsid w:val="007D343F"/>
    <w:rsid w:val="007D3735"/>
    <w:rsid w:val="007D5550"/>
    <w:rsid w:val="007E45D3"/>
    <w:rsid w:val="007E52B8"/>
    <w:rsid w:val="007E7D35"/>
    <w:rsid w:val="007E7E0D"/>
    <w:rsid w:val="007F4FE7"/>
    <w:rsid w:val="007F5F03"/>
    <w:rsid w:val="007F6BFD"/>
    <w:rsid w:val="0080195F"/>
    <w:rsid w:val="00802041"/>
    <w:rsid w:val="00802A70"/>
    <w:rsid w:val="0080459C"/>
    <w:rsid w:val="00807859"/>
    <w:rsid w:val="00807AF7"/>
    <w:rsid w:val="00814567"/>
    <w:rsid w:val="00814A39"/>
    <w:rsid w:val="008210F8"/>
    <w:rsid w:val="0082189E"/>
    <w:rsid w:val="00822897"/>
    <w:rsid w:val="008238BD"/>
    <w:rsid w:val="00823ACC"/>
    <w:rsid w:val="008246DD"/>
    <w:rsid w:val="00824E55"/>
    <w:rsid w:val="00831C0B"/>
    <w:rsid w:val="00833CE9"/>
    <w:rsid w:val="008344E0"/>
    <w:rsid w:val="00835682"/>
    <w:rsid w:val="00835B7B"/>
    <w:rsid w:val="00836922"/>
    <w:rsid w:val="00842239"/>
    <w:rsid w:val="008428D8"/>
    <w:rsid w:val="00843510"/>
    <w:rsid w:val="008547AC"/>
    <w:rsid w:val="00855193"/>
    <w:rsid w:val="008572EE"/>
    <w:rsid w:val="00857FA3"/>
    <w:rsid w:val="008606B4"/>
    <w:rsid w:val="00864454"/>
    <w:rsid w:val="0086456B"/>
    <w:rsid w:val="00864A2D"/>
    <w:rsid w:val="008675F9"/>
    <w:rsid w:val="008706EE"/>
    <w:rsid w:val="00870BF3"/>
    <w:rsid w:val="00874CEB"/>
    <w:rsid w:val="00876445"/>
    <w:rsid w:val="00876536"/>
    <w:rsid w:val="00876C65"/>
    <w:rsid w:val="00877AA6"/>
    <w:rsid w:val="00882372"/>
    <w:rsid w:val="0089066B"/>
    <w:rsid w:val="00890C5D"/>
    <w:rsid w:val="00891818"/>
    <w:rsid w:val="00892568"/>
    <w:rsid w:val="008944CC"/>
    <w:rsid w:val="008A0343"/>
    <w:rsid w:val="008B23F7"/>
    <w:rsid w:val="008B45BA"/>
    <w:rsid w:val="008B71A2"/>
    <w:rsid w:val="008C0330"/>
    <w:rsid w:val="008C03BF"/>
    <w:rsid w:val="008C0D73"/>
    <w:rsid w:val="008C480A"/>
    <w:rsid w:val="008C7D0D"/>
    <w:rsid w:val="008D0D02"/>
    <w:rsid w:val="008D1C04"/>
    <w:rsid w:val="008D39B4"/>
    <w:rsid w:val="008D43C8"/>
    <w:rsid w:val="008D6F14"/>
    <w:rsid w:val="008E00F0"/>
    <w:rsid w:val="008E4D23"/>
    <w:rsid w:val="008E5192"/>
    <w:rsid w:val="008E7A61"/>
    <w:rsid w:val="008F0CFF"/>
    <w:rsid w:val="008F15B1"/>
    <w:rsid w:val="008F252A"/>
    <w:rsid w:val="008F3F91"/>
    <w:rsid w:val="008F6223"/>
    <w:rsid w:val="008F7CA2"/>
    <w:rsid w:val="009039A8"/>
    <w:rsid w:val="00903BF4"/>
    <w:rsid w:val="009110D5"/>
    <w:rsid w:val="00913B4B"/>
    <w:rsid w:val="00914223"/>
    <w:rsid w:val="00915207"/>
    <w:rsid w:val="00915EB6"/>
    <w:rsid w:val="00916270"/>
    <w:rsid w:val="009163EC"/>
    <w:rsid w:val="009178B6"/>
    <w:rsid w:val="009248AC"/>
    <w:rsid w:val="00926FB1"/>
    <w:rsid w:val="009440B9"/>
    <w:rsid w:val="0095021E"/>
    <w:rsid w:val="00951613"/>
    <w:rsid w:val="00954C3C"/>
    <w:rsid w:val="00955650"/>
    <w:rsid w:val="00955E51"/>
    <w:rsid w:val="009567A3"/>
    <w:rsid w:val="00956B1B"/>
    <w:rsid w:val="00957022"/>
    <w:rsid w:val="0095749F"/>
    <w:rsid w:val="0095770C"/>
    <w:rsid w:val="009600C3"/>
    <w:rsid w:val="00960BED"/>
    <w:rsid w:val="00961BAF"/>
    <w:rsid w:val="009625CC"/>
    <w:rsid w:val="00963454"/>
    <w:rsid w:val="00965F6A"/>
    <w:rsid w:val="009664D2"/>
    <w:rsid w:val="00966EA4"/>
    <w:rsid w:val="00970420"/>
    <w:rsid w:val="009729D6"/>
    <w:rsid w:val="0097321B"/>
    <w:rsid w:val="009734D6"/>
    <w:rsid w:val="00973924"/>
    <w:rsid w:val="0097434A"/>
    <w:rsid w:val="00976D08"/>
    <w:rsid w:val="00980FA7"/>
    <w:rsid w:val="00981815"/>
    <w:rsid w:val="00981FED"/>
    <w:rsid w:val="00983D77"/>
    <w:rsid w:val="00985465"/>
    <w:rsid w:val="0098586C"/>
    <w:rsid w:val="00985954"/>
    <w:rsid w:val="00985AC2"/>
    <w:rsid w:val="00990209"/>
    <w:rsid w:val="00991815"/>
    <w:rsid w:val="0099198F"/>
    <w:rsid w:val="00992B02"/>
    <w:rsid w:val="00994680"/>
    <w:rsid w:val="00995492"/>
    <w:rsid w:val="00995663"/>
    <w:rsid w:val="00995C76"/>
    <w:rsid w:val="00997E29"/>
    <w:rsid w:val="009A0AB4"/>
    <w:rsid w:val="009A1A9E"/>
    <w:rsid w:val="009A42F8"/>
    <w:rsid w:val="009A57EE"/>
    <w:rsid w:val="009A68D2"/>
    <w:rsid w:val="009A742C"/>
    <w:rsid w:val="009B054E"/>
    <w:rsid w:val="009B06F7"/>
    <w:rsid w:val="009B3206"/>
    <w:rsid w:val="009B42D1"/>
    <w:rsid w:val="009B4D23"/>
    <w:rsid w:val="009B70B0"/>
    <w:rsid w:val="009B782F"/>
    <w:rsid w:val="009B7A24"/>
    <w:rsid w:val="009C06C3"/>
    <w:rsid w:val="009C42D4"/>
    <w:rsid w:val="009C603F"/>
    <w:rsid w:val="009C6AF4"/>
    <w:rsid w:val="009D3E10"/>
    <w:rsid w:val="009D7082"/>
    <w:rsid w:val="009E5142"/>
    <w:rsid w:val="009E60DB"/>
    <w:rsid w:val="009F0894"/>
    <w:rsid w:val="009F1F62"/>
    <w:rsid w:val="009F4B22"/>
    <w:rsid w:val="009F534D"/>
    <w:rsid w:val="009F70DE"/>
    <w:rsid w:val="00A016F0"/>
    <w:rsid w:val="00A01CA2"/>
    <w:rsid w:val="00A05F67"/>
    <w:rsid w:val="00A06F24"/>
    <w:rsid w:val="00A10953"/>
    <w:rsid w:val="00A11161"/>
    <w:rsid w:val="00A144DB"/>
    <w:rsid w:val="00A16CAB"/>
    <w:rsid w:val="00A20606"/>
    <w:rsid w:val="00A20E2B"/>
    <w:rsid w:val="00A21B5C"/>
    <w:rsid w:val="00A2269F"/>
    <w:rsid w:val="00A2618E"/>
    <w:rsid w:val="00A27EE3"/>
    <w:rsid w:val="00A33336"/>
    <w:rsid w:val="00A34EE9"/>
    <w:rsid w:val="00A3580C"/>
    <w:rsid w:val="00A41229"/>
    <w:rsid w:val="00A4178F"/>
    <w:rsid w:val="00A45B7B"/>
    <w:rsid w:val="00A47B75"/>
    <w:rsid w:val="00A50E63"/>
    <w:rsid w:val="00A62FDA"/>
    <w:rsid w:val="00A6335D"/>
    <w:rsid w:val="00A67736"/>
    <w:rsid w:val="00A67976"/>
    <w:rsid w:val="00A713E6"/>
    <w:rsid w:val="00A7226A"/>
    <w:rsid w:val="00A72744"/>
    <w:rsid w:val="00A72F3E"/>
    <w:rsid w:val="00A85DC1"/>
    <w:rsid w:val="00A85F11"/>
    <w:rsid w:val="00A9095F"/>
    <w:rsid w:val="00A91ADF"/>
    <w:rsid w:val="00A9347A"/>
    <w:rsid w:val="00A934F8"/>
    <w:rsid w:val="00AA2210"/>
    <w:rsid w:val="00AA479C"/>
    <w:rsid w:val="00AA675A"/>
    <w:rsid w:val="00AB267A"/>
    <w:rsid w:val="00AB31AA"/>
    <w:rsid w:val="00AB7EDF"/>
    <w:rsid w:val="00AC4196"/>
    <w:rsid w:val="00AC664B"/>
    <w:rsid w:val="00AC6F85"/>
    <w:rsid w:val="00AD1262"/>
    <w:rsid w:val="00AD1E82"/>
    <w:rsid w:val="00AE0145"/>
    <w:rsid w:val="00AE3202"/>
    <w:rsid w:val="00AE5387"/>
    <w:rsid w:val="00AE7A6D"/>
    <w:rsid w:val="00AE7F0B"/>
    <w:rsid w:val="00AF59D7"/>
    <w:rsid w:val="00AF6A18"/>
    <w:rsid w:val="00AF7AE8"/>
    <w:rsid w:val="00B00AF1"/>
    <w:rsid w:val="00B01B7D"/>
    <w:rsid w:val="00B053A4"/>
    <w:rsid w:val="00B06AB5"/>
    <w:rsid w:val="00B07979"/>
    <w:rsid w:val="00B16952"/>
    <w:rsid w:val="00B16D5D"/>
    <w:rsid w:val="00B23ABE"/>
    <w:rsid w:val="00B253B9"/>
    <w:rsid w:val="00B271B4"/>
    <w:rsid w:val="00B31E25"/>
    <w:rsid w:val="00B34329"/>
    <w:rsid w:val="00B35AD8"/>
    <w:rsid w:val="00B40B67"/>
    <w:rsid w:val="00B42526"/>
    <w:rsid w:val="00B452E9"/>
    <w:rsid w:val="00B470A8"/>
    <w:rsid w:val="00B5285B"/>
    <w:rsid w:val="00B531EE"/>
    <w:rsid w:val="00B5379A"/>
    <w:rsid w:val="00B5679E"/>
    <w:rsid w:val="00B57131"/>
    <w:rsid w:val="00B6564C"/>
    <w:rsid w:val="00B728E7"/>
    <w:rsid w:val="00B73A39"/>
    <w:rsid w:val="00B73B1D"/>
    <w:rsid w:val="00B748A7"/>
    <w:rsid w:val="00B75311"/>
    <w:rsid w:val="00B766A5"/>
    <w:rsid w:val="00B831BA"/>
    <w:rsid w:val="00B85F4F"/>
    <w:rsid w:val="00B90AF7"/>
    <w:rsid w:val="00B937AE"/>
    <w:rsid w:val="00B97523"/>
    <w:rsid w:val="00B979EA"/>
    <w:rsid w:val="00BA0930"/>
    <w:rsid w:val="00BA0A60"/>
    <w:rsid w:val="00BA0EAC"/>
    <w:rsid w:val="00BA1D89"/>
    <w:rsid w:val="00BA2273"/>
    <w:rsid w:val="00BA51C2"/>
    <w:rsid w:val="00BA7185"/>
    <w:rsid w:val="00BB0BFA"/>
    <w:rsid w:val="00BB4170"/>
    <w:rsid w:val="00BB43BD"/>
    <w:rsid w:val="00BC0587"/>
    <w:rsid w:val="00BC09C1"/>
    <w:rsid w:val="00BC1358"/>
    <w:rsid w:val="00BC1F84"/>
    <w:rsid w:val="00BC2B9E"/>
    <w:rsid w:val="00BC3512"/>
    <w:rsid w:val="00BC42AE"/>
    <w:rsid w:val="00BC6543"/>
    <w:rsid w:val="00BC6E54"/>
    <w:rsid w:val="00BD05B3"/>
    <w:rsid w:val="00BD343E"/>
    <w:rsid w:val="00BD669F"/>
    <w:rsid w:val="00BE0110"/>
    <w:rsid w:val="00BE23CE"/>
    <w:rsid w:val="00BE260B"/>
    <w:rsid w:val="00BE3BD2"/>
    <w:rsid w:val="00BE44D5"/>
    <w:rsid w:val="00BE47C6"/>
    <w:rsid w:val="00BE7A24"/>
    <w:rsid w:val="00BF1938"/>
    <w:rsid w:val="00BF2470"/>
    <w:rsid w:val="00BF4CB2"/>
    <w:rsid w:val="00BF4F41"/>
    <w:rsid w:val="00BF55DF"/>
    <w:rsid w:val="00C012B7"/>
    <w:rsid w:val="00C013DA"/>
    <w:rsid w:val="00C063C7"/>
    <w:rsid w:val="00C076B5"/>
    <w:rsid w:val="00C1053D"/>
    <w:rsid w:val="00C1382E"/>
    <w:rsid w:val="00C1560D"/>
    <w:rsid w:val="00C16877"/>
    <w:rsid w:val="00C16AF8"/>
    <w:rsid w:val="00C204C2"/>
    <w:rsid w:val="00C21BE6"/>
    <w:rsid w:val="00C24D89"/>
    <w:rsid w:val="00C33009"/>
    <w:rsid w:val="00C3493E"/>
    <w:rsid w:val="00C35F9E"/>
    <w:rsid w:val="00C363B0"/>
    <w:rsid w:val="00C40444"/>
    <w:rsid w:val="00C42CBB"/>
    <w:rsid w:val="00C46EF1"/>
    <w:rsid w:val="00C510CE"/>
    <w:rsid w:val="00C55DDB"/>
    <w:rsid w:val="00C57CC4"/>
    <w:rsid w:val="00C60C6C"/>
    <w:rsid w:val="00C64A79"/>
    <w:rsid w:val="00C64C40"/>
    <w:rsid w:val="00C65817"/>
    <w:rsid w:val="00C65ADE"/>
    <w:rsid w:val="00C6631B"/>
    <w:rsid w:val="00C66A98"/>
    <w:rsid w:val="00C67748"/>
    <w:rsid w:val="00C67DF1"/>
    <w:rsid w:val="00C72B8A"/>
    <w:rsid w:val="00C72F12"/>
    <w:rsid w:val="00C74A6F"/>
    <w:rsid w:val="00C763E7"/>
    <w:rsid w:val="00C77A06"/>
    <w:rsid w:val="00C801B4"/>
    <w:rsid w:val="00C823CA"/>
    <w:rsid w:val="00C94CE3"/>
    <w:rsid w:val="00C9584E"/>
    <w:rsid w:val="00C9659A"/>
    <w:rsid w:val="00CA18AA"/>
    <w:rsid w:val="00CA1E45"/>
    <w:rsid w:val="00CA2024"/>
    <w:rsid w:val="00CA4603"/>
    <w:rsid w:val="00CA4A8B"/>
    <w:rsid w:val="00CA667C"/>
    <w:rsid w:val="00CB287C"/>
    <w:rsid w:val="00CB3479"/>
    <w:rsid w:val="00CB64E8"/>
    <w:rsid w:val="00CB7A85"/>
    <w:rsid w:val="00CC073F"/>
    <w:rsid w:val="00CC2039"/>
    <w:rsid w:val="00CC2DB8"/>
    <w:rsid w:val="00CC3FCC"/>
    <w:rsid w:val="00CC44A4"/>
    <w:rsid w:val="00CD2CDE"/>
    <w:rsid w:val="00CD413C"/>
    <w:rsid w:val="00CD5194"/>
    <w:rsid w:val="00CD7589"/>
    <w:rsid w:val="00CE231C"/>
    <w:rsid w:val="00CE3F42"/>
    <w:rsid w:val="00CE77E2"/>
    <w:rsid w:val="00CF33D3"/>
    <w:rsid w:val="00CF5536"/>
    <w:rsid w:val="00D00478"/>
    <w:rsid w:val="00D02920"/>
    <w:rsid w:val="00D04084"/>
    <w:rsid w:val="00D0759F"/>
    <w:rsid w:val="00D07992"/>
    <w:rsid w:val="00D07F67"/>
    <w:rsid w:val="00D12AEC"/>
    <w:rsid w:val="00D323DE"/>
    <w:rsid w:val="00D335EC"/>
    <w:rsid w:val="00D33B4A"/>
    <w:rsid w:val="00D340DE"/>
    <w:rsid w:val="00D41F83"/>
    <w:rsid w:val="00D4377E"/>
    <w:rsid w:val="00D43F12"/>
    <w:rsid w:val="00D47FFD"/>
    <w:rsid w:val="00D538A4"/>
    <w:rsid w:val="00D55C67"/>
    <w:rsid w:val="00D57816"/>
    <w:rsid w:val="00D60A26"/>
    <w:rsid w:val="00D60D7B"/>
    <w:rsid w:val="00D61619"/>
    <w:rsid w:val="00D61C91"/>
    <w:rsid w:val="00D61D0E"/>
    <w:rsid w:val="00D62016"/>
    <w:rsid w:val="00D64DFE"/>
    <w:rsid w:val="00D66957"/>
    <w:rsid w:val="00D70B7A"/>
    <w:rsid w:val="00D7732A"/>
    <w:rsid w:val="00D80189"/>
    <w:rsid w:val="00D81686"/>
    <w:rsid w:val="00D82383"/>
    <w:rsid w:val="00D85C06"/>
    <w:rsid w:val="00D8654E"/>
    <w:rsid w:val="00D9043F"/>
    <w:rsid w:val="00D92159"/>
    <w:rsid w:val="00D92E1C"/>
    <w:rsid w:val="00D95119"/>
    <w:rsid w:val="00D977BF"/>
    <w:rsid w:val="00DA1163"/>
    <w:rsid w:val="00DA1859"/>
    <w:rsid w:val="00DA1FC0"/>
    <w:rsid w:val="00DA3FB4"/>
    <w:rsid w:val="00DA5DA3"/>
    <w:rsid w:val="00DA680E"/>
    <w:rsid w:val="00DB1565"/>
    <w:rsid w:val="00DB1990"/>
    <w:rsid w:val="00DB1D31"/>
    <w:rsid w:val="00DB59EB"/>
    <w:rsid w:val="00DB6575"/>
    <w:rsid w:val="00DB6DF6"/>
    <w:rsid w:val="00DB6EC0"/>
    <w:rsid w:val="00DB74FE"/>
    <w:rsid w:val="00DC00E3"/>
    <w:rsid w:val="00DC0C09"/>
    <w:rsid w:val="00DC23FB"/>
    <w:rsid w:val="00DC3190"/>
    <w:rsid w:val="00DC43BF"/>
    <w:rsid w:val="00DC4601"/>
    <w:rsid w:val="00DD3A0D"/>
    <w:rsid w:val="00DD470B"/>
    <w:rsid w:val="00DD6FA8"/>
    <w:rsid w:val="00DE67AF"/>
    <w:rsid w:val="00DE752C"/>
    <w:rsid w:val="00DF15BF"/>
    <w:rsid w:val="00DF47A9"/>
    <w:rsid w:val="00DF4919"/>
    <w:rsid w:val="00DF7CB8"/>
    <w:rsid w:val="00E00531"/>
    <w:rsid w:val="00E00D50"/>
    <w:rsid w:val="00E01448"/>
    <w:rsid w:val="00E017DD"/>
    <w:rsid w:val="00E1474B"/>
    <w:rsid w:val="00E17E8E"/>
    <w:rsid w:val="00E20D95"/>
    <w:rsid w:val="00E217E5"/>
    <w:rsid w:val="00E22EE2"/>
    <w:rsid w:val="00E2485D"/>
    <w:rsid w:val="00E30778"/>
    <w:rsid w:val="00E32DBC"/>
    <w:rsid w:val="00E33D6A"/>
    <w:rsid w:val="00E3515D"/>
    <w:rsid w:val="00E35BF6"/>
    <w:rsid w:val="00E41428"/>
    <w:rsid w:val="00E41DAC"/>
    <w:rsid w:val="00E42013"/>
    <w:rsid w:val="00E4391A"/>
    <w:rsid w:val="00E50440"/>
    <w:rsid w:val="00E515CF"/>
    <w:rsid w:val="00E5437E"/>
    <w:rsid w:val="00E543E3"/>
    <w:rsid w:val="00E55E8A"/>
    <w:rsid w:val="00E56459"/>
    <w:rsid w:val="00E5791C"/>
    <w:rsid w:val="00E57C21"/>
    <w:rsid w:val="00E611B2"/>
    <w:rsid w:val="00E62E7B"/>
    <w:rsid w:val="00E67D06"/>
    <w:rsid w:val="00E70215"/>
    <w:rsid w:val="00E72994"/>
    <w:rsid w:val="00E72C34"/>
    <w:rsid w:val="00E834E4"/>
    <w:rsid w:val="00E844C1"/>
    <w:rsid w:val="00E9094E"/>
    <w:rsid w:val="00E91396"/>
    <w:rsid w:val="00E94BF4"/>
    <w:rsid w:val="00EA3680"/>
    <w:rsid w:val="00EA42E5"/>
    <w:rsid w:val="00EB1D45"/>
    <w:rsid w:val="00EB63B4"/>
    <w:rsid w:val="00EB64A1"/>
    <w:rsid w:val="00EB7545"/>
    <w:rsid w:val="00EC0EA1"/>
    <w:rsid w:val="00EC2DFF"/>
    <w:rsid w:val="00EC3565"/>
    <w:rsid w:val="00EC3939"/>
    <w:rsid w:val="00ED158A"/>
    <w:rsid w:val="00ED175E"/>
    <w:rsid w:val="00ED3B16"/>
    <w:rsid w:val="00ED42CB"/>
    <w:rsid w:val="00EE3EE9"/>
    <w:rsid w:val="00EE3F1F"/>
    <w:rsid w:val="00EE4E9D"/>
    <w:rsid w:val="00EE76BA"/>
    <w:rsid w:val="00EF0D25"/>
    <w:rsid w:val="00EF2B19"/>
    <w:rsid w:val="00EF2B66"/>
    <w:rsid w:val="00F00ABD"/>
    <w:rsid w:val="00F00CA2"/>
    <w:rsid w:val="00F0124C"/>
    <w:rsid w:val="00F037A2"/>
    <w:rsid w:val="00F03E40"/>
    <w:rsid w:val="00F10BE3"/>
    <w:rsid w:val="00F11CF6"/>
    <w:rsid w:val="00F12D68"/>
    <w:rsid w:val="00F26395"/>
    <w:rsid w:val="00F305F9"/>
    <w:rsid w:val="00F3120D"/>
    <w:rsid w:val="00F36542"/>
    <w:rsid w:val="00F36957"/>
    <w:rsid w:val="00F36B95"/>
    <w:rsid w:val="00F36C25"/>
    <w:rsid w:val="00F374EE"/>
    <w:rsid w:val="00F377DB"/>
    <w:rsid w:val="00F37E97"/>
    <w:rsid w:val="00F4298E"/>
    <w:rsid w:val="00F443E3"/>
    <w:rsid w:val="00F4649E"/>
    <w:rsid w:val="00F479A5"/>
    <w:rsid w:val="00F50664"/>
    <w:rsid w:val="00F5781F"/>
    <w:rsid w:val="00F61DD0"/>
    <w:rsid w:val="00F6259D"/>
    <w:rsid w:val="00F6454D"/>
    <w:rsid w:val="00F6686B"/>
    <w:rsid w:val="00F66F56"/>
    <w:rsid w:val="00F70AED"/>
    <w:rsid w:val="00F72216"/>
    <w:rsid w:val="00F812DB"/>
    <w:rsid w:val="00F82FD7"/>
    <w:rsid w:val="00F947FD"/>
    <w:rsid w:val="00FA0636"/>
    <w:rsid w:val="00FA0D86"/>
    <w:rsid w:val="00FA181D"/>
    <w:rsid w:val="00FA4FB8"/>
    <w:rsid w:val="00FA58C9"/>
    <w:rsid w:val="00FA7947"/>
    <w:rsid w:val="00FB0A63"/>
    <w:rsid w:val="00FB0D2E"/>
    <w:rsid w:val="00FB11D3"/>
    <w:rsid w:val="00FB242E"/>
    <w:rsid w:val="00FB3ED3"/>
    <w:rsid w:val="00FB43C6"/>
    <w:rsid w:val="00FC23FC"/>
    <w:rsid w:val="00FC45EB"/>
    <w:rsid w:val="00FC4C98"/>
    <w:rsid w:val="00FC5A9A"/>
    <w:rsid w:val="00FC70DD"/>
    <w:rsid w:val="00FE13DD"/>
    <w:rsid w:val="00FE250D"/>
    <w:rsid w:val="00FE53E5"/>
    <w:rsid w:val="00FE66C0"/>
    <w:rsid w:val="00FF1D89"/>
    <w:rsid w:val="00FF77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772506"/>
  <w15:chartTrackingRefBased/>
  <w15:docId w15:val="{9BA03B5F-2B81-43BA-9A01-7315AFAF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413C"/>
    <w:rPr>
      <w:sz w:val="24"/>
      <w:szCs w:val="24"/>
      <w:lang w:eastAsia="ja-JP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6456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7763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77632"/>
    <w:pPr>
      <w:tabs>
        <w:tab w:val="center" w:pos="4536"/>
        <w:tab w:val="right" w:pos="9072"/>
      </w:tabs>
    </w:pPr>
  </w:style>
  <w:style w:type="paragraph" w:customStyle="1" w:styleId="NomdeDirection">
    <w:name w:val="Nom de Direction"/>
    <w:basedOn w:val="Normal"/>
    <w:rsid w:val="005E08ED"/>
    <w:pPr>
      <w:framePr w:w="2503" w:h="721" w:hSpace="141" w:wrap="around" w:vAnchor="text" w:hAnchor="page" w:x="970" w:y="-2159"/>
    </w:pPr>
    <w:rPr>
      <w:rFonts w:ascii="Verdana" w:hAnsi="Verdana"/>
      <w:sz w:val="20"/>
      <w:szCs w:val="20"/>
    </w:rPr>
  </w:style>
  <w:style w:type="paragraph" w:customStyle="1" w:styleId="Adresse">
    <w:name w:val="Adresse"/>
    <w:basedOn w:val="Normal"/>
    <w:rsid w:val="005E08ED"/>
    <w:pPr>
      <w:ind w:left="4940"/>
    </w:pPr>
    <w:rPr>
      <w:rFonts w:ascii="Verdana" w:hAnsi="Verdana"/>
      <w:sz w:val="20"/>
    </w:rPr>
  </w:style>
  <w:style w:type="paragraph" w:customStyle="1" w:styleId="Textecourant">
    <w:name w:val="Texte courant"/>
    <w:basedOn w:val="Adresse"/>
    <w:rsid w:val="005E08ED"/>
    <w:pPr>
      <w:ind w:left="0"/>
      <w:jc w:val="both"/>
    </w:pPr>
    <w:rPr>
      <w:szCs w:val="20"/>
    </w:rPr>
  </w:style>
  <w:style w:type="paragraph" w:customStyle="1" w:styleId="VilleDate">
    <w:name w:val="Ville Date"/>
    <w:basedOn w:val="Adresse"/>
    <w:link w:val="VilleDateCar"/>
    <w:rsid w:val="00336C16"/>
    <w:pPr>
      <w:spacing w:after="1200"/>
    </w:pPr>
    <w:rPr>
      <w:lang w:val="x-none"/>
    </w:rPr>
  </w:style>
  <w:style w:type="character" w:customStyle="1" w:styleId="VilleDateCar">
    <w:name w:val="Ville Date Car"/>
    <w:link w:val="VilleDate"/>
    <w:rsid w:val="007E608C"/>
    <w:rPr>
      <w:rFonts w:ascii="Verdana" w:hAnsi="Verdana"/>
      <w:szCs w:val="24"/>
      <w:lang w:eastAsia="ja-JP"/>
    </w:rPr>
  </w:style>
  <w:style w:type="paragraph" w:styleId="Textedebulles">
    <w:name w:val="Balloon Text"/>
    <w:basedOn w:val="Normal"/>
    <w:link w:val="TextedebullesCar"/>
    <w:rsid w:val="00A500A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A500A2"/>
    <w:rPr>
      <w:rFonts w:ascii="Tahoma" w:hAnsi="Tahoma" w:cs="Tahoma"/>
      <w:sz w:val="16"/>
      <w:szCs w:val="16"/>
      <w:lang w:eastAsia="ja-JP"/>
    </w:rPr>
  </w:style>
  <w:style w:type="paragraph" w:styleId="Titre">
    <w:name w:val="Title"/>
    <w:basedOn w:val="Normal"/>
    <w:next w:val="Normal"/>
    <w:link w:val="TitreCar"/>
    <w:qFormat/>
    <w:rsid w:val="002358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235832"/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character" w:styleId="lev">
    <w:name w:val="Strong"/>
    <w:qFormat/>
    <w:rsid w:val="00235832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2358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link w:val="Sous-titre"/>
    <w:rsid w:val="00235832"/>
    <w:rPr>
      <w:rFonts w:ascii="Cambria" w:eastAsia="Times New Roman" w:hAnsi="Cambria" w:cs="Times New Roman"/>
      <w:sz w:val="24"/>
      <w:szCs w:val="24"/>
      <w:lang w:eastAsia="ja-JP"/>
    </w:rPr>
  </w:style>
  <w:style w:type="character" w:styleId="Accentuation">
    <w:name w:val="Emphasis"/>
    <w:qFormat/>
    <w:rsid w:val="00235832"/>
    <w:rPr>
      <w:i/>
      <w:iCs/>
    </w:rPr>
  </w:style>
  <w:style w:type="character" w:styleId="Lienhypertexte">
    <w:name w:val="Hyperlink"/>
    <w:rsid w:val="00E42013"/>
    <w:rPr>
      <w:color w:val="0000FF"/>
      <w:u w:val="single"/>
    </w:rPr>
  </w:style>
  <w:style w:type="table" w:styleId="Grilledutableau">
    <w:name w:val="Table Grid"/>
    <w:basedOn w:val="TableauNormal"/>
    <w:rsid w:val="009B7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436B5"/>
  </w:style>
  <w:style w:type="character" w:customStyle="1" w:styleId="Titre2Car">
    <w:name w:val="Titre 2 Car"/>
    <w:link w:val="Titre2"/>
    <w:semiHidden/>
    <w:rsid w:val="0086456B"/>
    <w:rPr>
      <w:rFonts w:ascii="Cambria" w:eastAsia="Times New Roman" w:hAnsi="Cambria" w:cs="Times New Roman"/>
      <w:b/>
      <w:bCs/>
      <w:i/>
      <w:iCs/>
      <w:sz w:val="28"/>
      <w:szCs w:val="28"/>
      <w:lang w:eastAsia="ja-JP"/>
    </w:rPr>
  </w:style>
  <w:style w:type="paragraph" w:styleId="Paragraphedeliste">
    <w:name w:val="List Paragraph"/>
    <w:basedOn w:val="Normal"/>
    <w:uiPriority w:val="72"/>
    <w:qFormat/>
    <w:rsid w:val="00876536"/>
    <w:pPr>
      <w:ind w:left="720"/>
      <w:contextualSpacing/>
    </w:pPr>
  </w:style>
  <w:style w:type="paragraph" w:customStyle="1" w:styleId="xxmsonormal">
    <w:name w:val="x_x_msonormal"/>
    <w:basedOn w:val="Normal"/>
    <w:rsid w:val="008A0343"/>
    <w:rPr>
      <w:rFonts w:ascii="Calibri" w:eastAsiaTheme="minorHAnsi" w:hAnsi="Calibri" w:cs="Calibri"/>
      <w:sz w:val="22"/>
      <w:szCs w:val="22"/>
      <w:lang w:eastAsia="fr-FR"/>
    </w:rPr>
  </w:style>
  <w:style w:type="paragraph" w:customStyle="1" w:styleId="paragraph">
    <w:name w:val="paragraph"/>
    <w:basedOn w:val="Normal"/>
    <w:rsid w:val="007404FE"/>
    <w:pPr>
      <w:spacing w:before="100" w:beforeAutospacing="1" w:after="100" w:afterAutospacing="1"/>
    </w:pPr>
    <w:rPr>
      <w:rFonts w:eastAsia="Times New Roman"/>
      <w:lang w:eastAsia="fr-FR"/>
    </w:rPr>
  </w:style>
  <w:style w:type="character" w:customStyle="1" w:styleId="normaltextrun">
    <w:name w:val="normaltextrun"/>
    <w:basedOn w:val="Policepardfaut"/>
    <w:rsid w:val="007404FE"/>
  </w:style>
  <w:style w:type="character" w:customStyle="1" w:styleId="eop">
    <w:name w:val="eop"/>
    <w:basedOn w:val="Policepardfaut"/>
    <w:rsid w:val="007404FE"/>
  </w:style>
  <w:style w:type="character" w:customStyle="1" w:styleId="texteblanc">
    <w:name w:val="texteblanc"/>
    <w:basedOn w:val="Policepardfaut"/>
    <w:rsid w:val="002B5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3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4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62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2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7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1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396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1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30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881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0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848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0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9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4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93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188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53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81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4045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3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272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4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8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72196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9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1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541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13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0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witter.com/toutsurletimbre?lang=fr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2.xml"/><Relationship Id="rId21" Type="http://schemas.openxmlformats.org/officeDocument/2006/relationships/hyperlink" Target="mailto:segolene.godeluck@laposte.fr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av-phila.philaposte@laposte.fr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www.lecarredencre.fr" TargetMode="External"/><Relationship Id="rId23" Type="http://schemas.openxmlformats.org/officeDocument/2006/relationships/hyperlink" Target="mailto:maryline.guilet@laposte.fr" TargetMode="External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image" Target="media/image16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segolene.godeluck@laposte.fr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laposte.fr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header" Target="header2.xml"/><Relationship Id="rId46" Type="http://schemas.openxmlformats.org/officeDocument/2006/relationships/customXml" Target="../customXml/item4.xml"/><Relationship Id="rId20" Type="http://schemas.openxmlformats.org/officeDocument/2006/relationships/hyperlink" Target="https://www.facebook.com/toutsurletimbre/" TargetMode="External"/><Relationship Id="rId41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J285\Documents\Mod&#232;les%20Office%20personnalis&#233;s\CP%20%20-%202018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1A470926564444B7FCD2F62B581B05" ma:contentTypeVersion="18" ma:contentTypeDescription="Crée un document." ma:contentTypeScope="" ma:versionID="f4e940bb8d9077005de77625d38ee550">
  <xsd:schema xmlns:xsd="http://www.w3.org/2001/XMLSchema" xmlns:xs="http://www.w3.org/2001/XMLSchema" xmlns:p="http://schemas.microsoft.com/office/2006/metadata/properties" xmlns:ns2="b87698cf-813c-47a5-96e4-da9d8bd0e438" xmlns:ns3="448587ad-0f5d-4e0b-92d5-20c636ba919c" targetNamespace="http://schemas.microsoft.com/office/2006/metadata/properties" ma:root="true" ma:fieldsID="bcbba62296e59fb53cd5ca8ccd311ef2" ns2:_="" ns3:_="">
    <xsd:import namespace="b87698cf-813c-47a5-96e4-da9d8bd0e438"/>
    <xsd:import namespace="448587ad-0f5d-4e0b-92d5-20c636ba91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698cf-813c-47a5-96e4-da9d8bd0e4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fb9870-9da7-473a-b54c-bc006f32d447}" ma:internalName="TaxCatchAll" ma:showField="CatchAllData" ma:web="b87698cf-813c-47a5-96e4-da9d8bd0e4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587ad-0f5d-4e0b-92d5-20c636ba9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3e13a61-b2c7-4246-b1e6-f08b241a4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7698cf-813c-47a5-96e4-da9d8bd0e438" xsi:nil="true"/>
    <lcf76f155ced4ddcb4097134ff3c332f xmlns="448587ad-0f5d-4e0b-92d5-20c636ba91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8A1151-874A-4AFE-BCA6-5899A6029C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58418B-65FF-4768-9A57-1F6C2490BDB3}"/>
</file>

<file path=customXml/itemProps3.xml><?xml version="1.0" encoding="utf-8"?>
<ds:datastoreItem xmlns:ds="http://schemas.openxmlformats.org/officeDocument/2006/customXml" ds:itemID="{A7BE0FD8-14B6-43B2-A842-96364DC72E21}"/>
</file>

<file path=customXml/itemProps4.xml><?xml version="1.0" encoding="utf-8"?>
<ds:datastoreItem xmlns:ds="http://schemas.openxmlformats.org/officeDocument/2006/customXml" ds:itemID="{9BCF3C62-74F6-432D-9DAC-34B2EFFEFDD7}"/>
</file>

<file path=docMetadata/LabelInfo.xml><?xml version="1.0" encoding="utf-8"?>
<clbl:labelList xmlns:clbl="http://schemas.microsoft.com/office/2020/mipLabelMetadata">
  <clbl:label id="{80c03608-5f64-40bb-9c70-9394abe6011c}" enabled="0" method="" siteId="{80c03608-5f64-40bb-9c70-9394abe601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CP  - 2018</Template>
  <TotalTime>98</TotalTime>
  <Pages>4</Pages>
  <Words>957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</CharactersWithSpaces>
  <SharedDoc>false</SharedDoc>
  <HLinks>
    <vt:vector size="24" baseType="variant">
      <vt:variant>
        <vt:i4>5242913</vt:i4>
      </vt:variant>
      <vt:variant>
        <vt:i4>3</vt:i4>
      </vt:variant>
      <vt:variant>
        <vt:i4>0</vt:i4>
      </vt:variant>
      <vt:variant>
        <vt:i4>5</vt:i4>
      </vt:variant>
      <vt:variant>
        <vt:lpwstr>mailto:maryline.guilet@laposte.fr</vt:lpwstr>
      </vt:variant>
      <vt:variant>
        <vt:lpwstr/>
      </vt:variant>
      <vt:variant>
        <vt:i4>6750333</vt:i4>
      </vt:variant>
      <vt:variant>
        <vt:i4>0</vt:i4>
      </vt:variant>
      <vt:variant>
        <vt:i4>0</vt:i4>
      </vt:variant>
      <vt:variant>
        <vt:i4>5</vt:i4>
      </vt:variant>
      <vt:variant>
        <vt:lpwstr>http://www.laposte.fr/boutique</vt:lpwstr>
      </vt:variant>
      <vt:variant>
        <vt:lpwstr/>
      </vt:variant>
      <vt:variant>
        <vt:i4>3080289</vt:i4>
      </vt:variant>
      <vt:variant>
        <vt:i4>-1</vt:i4>
      </vt:variant>
      <vt:variant>
        <vt:i4>1116</vt:i4>
      </vt:variant>
      <vt:variant>
        <vt:i4>4</vt:i4>
      </vt:variant>
      <vt:variant>
        <vt:lpwstr>https://twitter.com/toutsurletimbre?lang=fr</vt:lpwstr>
      </vt:variant>
      <vt:variant>
        <vt:lpwstr/>
      </vt:variant>
      <vt:variant>
        <vt:i4>5046351</vt:i4>
      </vt:variant>
      <vt:variant>
        <vt:i4>-1</vt:i4>
      </vt:variant>
      <vt:variant>
        <vt:i4>1121</vt:i4>
      </vt:variant>
      <vt:variant>
        <vt:i4>4</vt:i4>
      </vt:variant>
      <vt:variant>
        <vt:lpwstr>https://www.facebook.com/toutsurletimbre/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Segolene GODELUCK</dc:creator>
  <cp:keywords/>
  <cp:lastModifiedBy>GUILET Maryline</cp:lastModifiedBy>
  <cp:revision>8</cp:revision>
  <cp:lastPrinted>2019-07-01T09:00:00Z</cp:lastPrinted>
  <dcterms:created xsi:type="dcterms:W3CDTF">2024-10-08T11:37:00Z</dcterms:created>
  <dcterms:modified xsi:type="dcterms:W3CDTF">2024-10-09T14:40:00Z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0x0101003E1A470926564444B7FCD2F62B581B05</vt:lpwstr>
  </property>
</Properties>
</file>